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B2" w:rsidRDefault="007F70B2" w:rsidP="007F70B2">
      <w:pPr>
        <w:tabs>
          <w:tab w:val="clear" w:pos="9000"/>
          <w:tab w:val="right" w:pos="9720"/>
        </w:tabs>
        <w:jc w:val="right"/>
        <w:rPr>
          <w:b/>
          <w:sz w:val="28"/>
          <w:szCs w:val="28"/>
        </w:rPr>
      </w:pPr>
      <w:r>
        <w:rPr>
          <w:rFonts w:ascii="Scottish Government Logo" w:hAnsi="Scottish Government Logo"/>
          <w:color w:val="003E7E"/>
          <w:sz w:val="156"/>
          <w:szCs w:val="156"/>
        </w:rPr>
        <w:t></w:t>
      </w:r>
      <w:r>
        <w:rPr>
          <w:rFonts w:ascii="Scottish Government Logo" w:hAnsi="Scottish Government Logo"/>
          <w:color w:val="0779BF"/>
          <w:sz w:val="156"/>
          <w:szCs w:val="156"/>
        </w:rPr>
        <w:t></w:t>
      </w:r>
      <w:r>
        <w:rPr>
          <w:rFonts w:ascii="Scottish Government Logo" w:hAnsi="Scottish Government Logo"/>
          <w:color w:val="207DC1"/>
          <w:sz w:val="156"/>
          <w:szCs w:val="156"/>
        </w:rPr>
        <w:t></w:t>
      </w:r>
      <w:r>
        <w:rPr>
          <w:rFonts w:ascii="Scottish Government Logo" w:hAnsi="Scottish Government Logo"/>
          <w:color w:val="2D80C3"/>
          <w:sz w:val="156"/>
          <w:szCs w:val="156"/>
        </w:rPr>
        <w:t></w:t>
      </w:r>
      <w:r>
        <w:rPr>
          <w:rFonts w:ascii="Scottish Government Logo" w:hAnsi="Scottish Government Logo"/>
          <w:color w:val="3983C5"/>
          <w:sz w:val="156"/>
          <w:szCs w:val="156"/>
        </w:rPr>
        <w:t></w:t>
      </w:r>
      <w:r>
        <w:rPr>
          <w:rFonts w:ascii="Scottish Government Logo" w:hAnsi="Scottish Government Logo"/>
          <w:color w:val="4187C7"/>
          <w:sz w:val="156"/>
          <w:szCs w:val="156"/>
        </w:rPr>
        <w:t></w:t>
      </w:r>
      <w:r>
        <w:rPr>
          <w:rFonts w:ascii="Scottish Government Logo" w:hAnsi="Scottish Government Logo"/>
          <w:color w:val="4A8AC9"/>
          <w:sz w:val="156"/>
          <w:szCs w:val="156"/>
        </w:rPr>
        <w:t></w:t>
      </w:r>
      <w:r>
        <w:rPr>
          <w:rFonts w:ascii="Scottish Government Logo" w:hAnsi="Scottish Government Logo"/>
          <w:color w:val="528ECB"/>
          <w:sz w:val="156"/>
          <w:szCs w:val="156"/>
        </w:rPr>
        <w:t></w:t>
      </w:r>
      <w:r>
        <w:rPr>
          <w:rFonts w:ascii="Scottish Government Logo" w:hAnsi="Scottish Government Logo"/>
          <w:color w:val="5A92CD"/>
          <w:sz w:val="156"/>
          <w:szCs w:val="156"/>
        </w:rPr>
        <w:t></w:t>
      </w:r>
      <w:r>
        <w:rPr>
          <w:rFonts w:ascii="Scottish Government Logo" w:hAnsi="Scottish Government Logo"/>
          <w:color w:val="6096CF"/>
          <w:sz w:val="156"/>
          <w:szCs w:val="156"/>
        </w:rPr>
        <w:t></w:t>
      </w:r>
      <w:r>
        <w:rPr>
          <w:rFonts w:ascii="Scottish Government Logo" w:hAnsi="Scottish Government Logo"/>
          <w:color w:val="689AD0"/>
          <w:sz w:val="156"/>
          <w:szCs w:val="156"/>
        </w:rPr>
        <w:t></w:t>
      </w:r>
      <w:r>
        <w:rPr>
          <w:rFonts w:ascii="Scottish Government Logo" w:hAnsi="Scottish Government Logo"/>
          <w:color w:val="6F9ED3"/>
          <w:sz w:val="156"/>
          <w:szCs w:val="156"/>
        </w:rPr>
        <w:t></w:t>
      </w:r>
      <w:r>
        <w:rPr>
          <w:rFonts w:ascii="Scottish Government Logo" w:hAnsi="Scottish Government Logo"/>
          <w:color w:val="75A2D5"/>
          <w:sz w:val="156"/>
          <w:szCs w:val="156"/>
        </w:rPr>
        <w:t></w:t>
      </w:r>
      <w:r>
        <w:rPr>
          <w:rFonts w:ascii="Scottish Government Logo" w:hAnsi="Scottish Government Logo"/>
          <w:color w:val="7BA6D7"/>
          <w:sz w:val="156"/>
          <w:szCs w:val="156"/>
        </w:rPr>
        <w:t></w:t>
      </w:r>
      <w:r>
        <w:rPr>
          <w:rFonts w:ascii="Scottish Government Logo" w:hAnsi="Scottish Government Logo"/>
          <w:color w:val="82ABD9"/>
          <w:sz w:val="156"/>
          <w:szCs w:val="156"/>
        </w:rPr>
        <w:t></w:t>
      </w:r>
      <w:r>
        <w:rPr>
          <w:rFonts w:ascii="Scottish Government Logo" w:hAnsi="Scottish Government Logo"/>
          <w:color w:val="87AEDB"/>
          <w:sz w:val="156"/>
          <w:szCs w:val="156"/>
        </w:rPr>
        <w:t></w:t>
      </w:r>
      <w:r>
        <w:rPr>
          <w:rFonts w:ascii="Scottish Government Logo" w:hAnsi="Scottish Government Logo"/>
          <w:color w:val="8EB3DD"/>
          <w:sz w:val="156"/>
          <w:szCs w:val="156"/>
        </w:rPr>
        <w:t></w:t>
      </w:r>
      <w:r>
        <w:rPr>
          <w:rFonts w:ascii="Scottish Government Logo" w:hAnsi="Scottish Government Logo"/>
          <w:color w:val="93B7DF"/>
          <w:sz w:val="156"/>
          <w:szCs w:val="156"/>
        </w:rPr>
        <w:t></w:t>
      </w:r>
      <w:r>
        <w:rPr>
          <w:rFonts w:ascii="Scottish Government Logo" w:hAnsi="Scottish Government Logo"/>
          <w:color w:val="9ABBE2"/>
          <w:sz w:val="156"/>
          <w:szCs w:val="156"/>
        </w:rPr>
        <w:t></w:t>
      </w:r>
      <w:r>
        <w:rPr>
          <w:rFonts w:ascii="Scottish Government Logo" w:hAnsi="Scottish Government Logo"/>
          <w:color w:val="9FBFE3"/>
          <w:sz w:val="156"/>
          <w:szCs w:val="156"/>
        </w:rPr>
        <w:t></w:t>
      </w:r>
      <w:r>
        <w:rPr>
          <w:rFonts w:ascii="Scottish Government Logo" w:hAnsi="Scottish Government Logo"/>
          <w:color w:val="FFFFFF"/>
          <w:sz w:val="156"/>
          <w:szCs w:val="156"/>
        </w:rPr>
        <w:t></w:t>
      </w:r>
    </w:p>
    <w:p w:rsidR="00D934F9" w:rsidRPr="00135B32" w:rsidRDefault="00D934F9" w:rsidP="002C40B9">
      <w:pPr>
        <w:tabs>
          <w:tab w:val="clear" w:pos="9000"/>
          <w:tab w:val="right" w:pos="9720"/>
        </w:tabs>
        <w:jc w:val="center"/>
        <w:rPr>
          <w:szCs w:val="24"/>
        </w:rPr>
      </w:pPr>
    </w:p>
    <w:p w:rsidR="00D934F9" w:rsidRPr="00135B32" w:rsidRDefault="00D934F9" w:rsidP="002C40B9">
      <w:pPr>
        <w:tabs>
          <w:tab w:val="clear" w:pos="9000"/>
          <w:tab w:val="right" w:pos="9720"/>
        </w:tabs>
        <w:jc w:val="center"/>
        <w:rPr>
          <w:szCs w:val="24"/>
        </w:rPr>
      </w:pPr>
    </w:p>
    <w:p w:rsidR="00D934F9" w:rsidRDefault="00AA464F" w:rsidP="002C40B9">
      <w:pPr>
        <w:tabs>
          <w:tab w:val="clear" w:pos="9000"/>
          <w:tab w:val="right" w:pos="9720"/>
        </w:tabs>
        <w:jc w:val="center"/>
        <w:rPr>
          <w:b/>
          <w:sz w:val="28"/>
          <w:szCs w:val="28"/>
        </w:rPr>
      </w:pPr>
      <w:r w:rsidRPr="001E7340">
        <w:rPr>
          <w:b/>
          <w:sz w:val="28"/>
          <w:szCs w:val="28"/>
        </w:rPr>
        <w:t xml:space="preserve">APPLICATION FOR </w:t>
      </w:r>
      <w:r w:rsidR="00D934F9">
        <w:rPr>
          <w:b/>
          <w:sz w:val="28"/>
          <w:szCs w:val="28"/>
        </w:rPr>
        <w:t>INWARD SECONDMENT TO THE</w:t>
      </w:r>
    </w:p>
    <w:p w:rsidR="00AA464F" w:rsidRDefault="00D934F9" w:rsidP="002C40B9">
      <w:pPr>
        <w:tabs>
          <w:tab w:val="clear" w:pos="9000"/>
          <w:tab w:val="right" w:pos="9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SCOTTISH GOVERNMENT</w:t>
      </w:r>
    </w:p>
    <w:p w:rsidR="00D934F9" w:rsidRPr="00A16C3B" w:rsidRDefault="00D934F9" w:rsidP="002C40B9">
      <w:pPr>
        <w:tabs>
          <w:tab w:val="clear" w:pos="9000"/>
          <w:tab w:val="right" w:pos="9720"/>
        </w:tabs>
        <w:jc w:val="center"/>
        <w:rPr>
          <w:sz w:val="20"/>
        </w:rPr>
      </w:pPr>
    </w:p>
    <w:bookmarkStart w:id="0" w:name="Text1"/>
    <w:p w:rsidR="00DB64EF" w:rsidRPr="001E7340" w:rsidRDefault="00FC1B42" w:rsidP="002C40B9">
      <w:pPr>
        <w:tabs>
          <w:tab w:val="clear" w:pos="9000"/>
          <w:tab w:val="right" w:pos="9720"/>
        </w:tabs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fldChar w:fldCharType="begin">
          <w:ffData>
            <w:name w:val="Text1"/>
            <w:enabled/>
            <w:calcOnExit w:val="0"/>
            <w:statusText w:type="text" w:val="Type Title of Post here"/>
            <w:textInput>
              <w:default w:val="Post Title"/>
            </w:textInput>
          </w:ffData>
        </w:fldChar>
      </w:r>
      <w:r>
        <w:rPr>
          <w:b/>
          <w:caps/>
          <w:sz w:val="28"/>
          <w:szCs w:val="28"/>
        </w:rPr>
        <w:instrText xml:space="preserve"> FORMTEXT </w:instrTex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  <w:fldChar w:fldCharType="separate"/>
      </w:r>
      <w:bookmarkStart w:id="1" w:name="_GoBack"/>
      <w:r w:rsidR="0034257A">
        <w:rPr>
          <w:b/>
          <w:caps/>
          <w:noProof/>
          <w:sz w:val="28"/>
          <w:szCs w:val="28"/>
        </w:rPr>
        <w:t>PERMANENCE LEGAL OFFICER - LOOKED AFTER CHILDREN UNIT</w:t>
      </w:r>
      <w:bookmarkEnd w:id="1"/>
      <w:r>
        <w:rPr>
          <w:b/>
          <w:caps/>
          <w:sz w:val="28"/>
          <w:szCs w:val="28"/>
        </w:rPr>
        <w:fldChar w:fldCharType="end"/>
      </w:r>
      <w:bookmarkEnd w:id="0"/>
    </w:p>
    <w:p w:rsidR="00B75ADD" w:rsidRPr="00A16C3B" w:rsidRDefault="00B75ADD" w:rsidP="002C40B9">
      <w:pPr>
        <w:tabs>
          <w:tab w:val="clear" w:pos="9000"/>
          <w:tab w:val="right" w:pos="9720"/>
        </w:tabs>
        <w:jc w:val="center"/>
        <w:rPr>
          <w:caps/>
          <w:sz w:val="20"/>
        </w:rPr>
      </w:pPr>
    </w:p>
    <w:tbl>
      <w:tblPr>
        <w:tblStyle w:val="TableGrid"/>
        <w:tblW w:w="5204" w:type="pct"/>
        <w:tblLayout w:type="fixed"/>
        <w:tblLook w:val="01E0" w:firstRow="1" w:lastRow="1" w:firstColumn="1" w:lastColumn="1" w:noHBand="0" w:noVBand="0"/>
      </w:tblPr>
      <w:tblGrid>
        <w:gridCol w:w="5093"/>
        <w:gridCol w:w="236"/>
        <w:gridCol w:w="5039"/>
      </w:tblGrid>
      <w:tr w:rsidR="001E55C9" w:rsidRPr="009A71BB" w:rsidTr="00195E40">
        <w:trPr>
          <w:trHeight w:hRule="exact" w:val="5760"/>
        </w:trPr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B32" w:rsidRPr="009A71BB" w:rsidRDefault="001E55C9" w:rsidP="00135B32">
            <w:pPr>
              <w:tabs>
                <w:tab w:val="clear" w:pos="72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Surname</w:t>
            </w:r>
            <w:r w:rsidR="00135B32" w:rsidRPr="009A71BB">
              <w:rPr>
                <w:rFonts w:cs="Arial"/>
                <w:szCs w:val="24"/>
              </w:rPr>
              <w:t xml:space="preserve"> (</w:t>
            </w:r>
            <w:r w:rsidR="00390CC3" w:rsidRPr="009A71BB">
              <w:rPr>
                <w:rFonts w:cs="Arial"/>
                <w:szCs w:val="24"/>
              </w:rPr>
              <w:t>BLOCK LETTERS</w:t>
            </w:r>
            <w:r w:rsidR="00135B32" w:rsidRPr="009A71BB">
              <w:rPr>
                <w:rFonts w:cs="Arial"/>
                <w:szCs w:val="24"/>
              </w:rPr>
              <w:t>):</w:t>
            </w:r>
          </w:p>
          <w:bookmarkStart w:id="2" w:name="Text2"/>
          <w:p w:rsidR="001E55C9" w:rsidRPr="009A71BB" w:rsidRDefault="00390CC3" w:rsidP="002C40B9">
            <w:pPr>
              <w:tabs>
                <w:tab w:val="clear" w:pos="72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Surname (Block letters)"/>
                  <w:textInput/>
                </w:ffData>
              </w:fldChar>
            </w:r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2"/>
          </w:p>
          <w:p w:rsidR="001E55C9" w:rsidRPr="009A71BB" w:rsidRDefault="001E55C9" w:rsidP="002C40B9">
            <w:pPr>
              <w:tabs>
                <w:tab w:val="clear" w:pos="72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135B32" w:rsidRPr="009A71BB" w:rsidRDefault="001E55C9" w:rsidP="002C40B9">
            <w:pPr>
              <w:tabs>
                <w:tab w:val="clear" w:pos="720"/>
                <w:tab w:val="clear" w:pos="2160"/>
                <w:tab w:val="clear" w:pos="288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Forenames</w:t>
            </w:r>
            <w:r w:rsidR="00135B32" w:rsidRPr="009A71BB">
              <w:rPr>
                <w:rFonts w:cs="Arial"/>
                <w:szCs w:val="24"/>
              </w:rPr>
              <w:t xml:space="preserve"> (in full):</w:t>
            </w:r>
          </w:p>
          <w:p w:rsidR="001E55C9" w:rsidRPr="009A71BB" w:rsidRDefault="001E55C9" w:rsidP="002C40B9">
            <w:pPr>
              <w:tabs>
                <w:tab w:val="clear" w:pos="720"/>
                <w:tab w:val="clear" w:pos="2160"/>
                <w:tab w:val="clear" w:pos="288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3"/>
                  <w:enabled/>
                  <w:calcOnExit w:val="0"/>
                  <w:statusText w:type="text" w:val="Forenames (in full)"/>
                  <w:textInput/>
                </w:ffData>
              </w:fldChar>
            </w:r>
            <w:bookmarkStart w:id="3" w:name="Text3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3"/>
          </w:p>
          <w:p w:rsidR="001E55C9" w:rsidRPr="009A71BB" w:rsidRDefault="001E55C9" w:rsidP="002C40B9">
            <w:pPr>
              <w:tabs>
                <w:tab w:val="clear" w:pos="720"/>
                <w:tab w:val="clear" w:pos="2160"/>
                <w:tab w:val="clear" w:pos="288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135B32" w:rsidRPr="009A71BB" w:rsidRDefault="001E55C9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455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Title</w:t>
            </w:r>
            <w:r w:rsidR="00135B32" w:rsidRPr="009A71BB">
              <w:rPr>
                <w:rFonts w:cs="Arial"/>
                <w:szCs w:val="24"/>
              </w:rPr>
              <w:t xml:space="preserve"> (Mr, Mrs, Miss</w:t>
            </w:r>
            <w:r w:rsidR="005F3D6D">
              <w:rPr>
                <w:rFonts w:cs="Arial"/>
                <w:szCs w:val="24"/>
              </w:rPr>
              <w:t>,</w:t>
            </w:r>
            <w:r w:rsidR="00135B32" w:rsidRPr="009A71BB">
              <w:rPr>
                <w:rFonts w:cs="Arial"/>
                <w:szCs w:val="24"/>
              </w:rPr>
              <w:t xml:space="preserve"> Ms etc)</w:t>
            </w:r>
            <w:r w:rsidRPr="009A71BB">
              <w:rPr>
                <w:rFonts w:cs="Arial"/>
                <w:szCs w:val="24"/>
              </w:rPr>
              <w:t>:</w:t>
            </w:r>
          </w:p>
          <w:p w:rsidR="001E55C9" w:rsidRPr="009A71BB" w:rsidRDefault="001E55C9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455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"/>
                  <w:enabled/>
                  <w:calcOnExit w:val="0"/>
                  <w:statusText w:type="text" w:val="Title: (Mr, Mrs, Miss Ms etc)"/>
                  <w:textInput/>
                </w:ffData>
              </w:fldChar>
            </w:r>
            <w:bookmarkStart w:id="4" w:name="Text4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4"/>
          </w:p>
          <w:p w:rsidR="001E55C9" w:rsidRPr="009A71BB" w:rsidRDefault="001E55C9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234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1E55C9" w:rsidRPr="009A71BB" w:rsidRDefault="001E55C9" w:rsidP="00CF3184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Any other names by which you have been known:</w:t>
            </w:r>
          </w:p>
          <w:bookmarkStart w:id="5" w:name="Text5"/>
          <w:p w:rsidR="001E55C9" w:rsidRPr="009A71BB" w:rsidRDefault="001F754E" w:rsidP="00CF3184">
            <w:pPr>
              <w:tabs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statusText w:type="text" w:val="Any other names by which you have been known"/>
                  <w:textInput/>
                </w:ffData>
              </w:fldChar>
            </w:r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5"/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rPr>
                <w:szCs w:val="24"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55C9" w:rsidRPr="009A71BB" w:rsidRDefault="001E55C9" w:rsidP="002C40B9">
            <w:pPr>
              <w:tabs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Permanent address (BLOCK LETTERS)</w:t>
            </w:r>
            <w:r w:rsidR="00783221">
              <w:rPr>
                <w:rFonts w:cs="Arial"/>
                <w:szCs w:val="24"/>
              </w:rPr>
              <w:t>:</w:t>
            </w:r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statusText w:type="text" w:val="Permanent Address (Block letters) - Line 1"/>
                  <w:textInput/>
                </w:ffData>
              </w:fldChar>
            </w:r>
            <w:bookmarkStart w:id="6" w:name="Text9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6"/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2"/>
                  <w:enabled/>
                  <w:calcOnExit w:val="0"/>
                  <w:statusText w:type="text" w:val="Permanent Address (Block letters) - Line 2"/>
                  <w:textInput/>
                </w:ffData>
              </w:fldChar>
            </w:r>
            <w:bookmarkStart w:id="7" w:name="Text42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7"/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3"/>
                  <w:enabled/>
                  <w:calcOnExit w:val="0"/>
                  <w:statusText w:type="text" w:val="Permanent Address (Block letters) - Line 3"/>
                  <w:textInput/>
                </w:ffData>
              </w:fldChar>
            </w:r>
            <w:bookmarkStart w:id="8" w:name="Text43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8"/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4"/>
                  <w:enabled/>
                  <w:calcOnExit w:val="0"/>
                  <w:statusText w:type="text" w:val="Permanent Address (Block letters) - Line 4"/>
                  <w:textInput/>
                </w:ffData>
              </w:fldChar>
            </w:r>
            <w:bookmarkStart w:id="9" w:name="Text44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9"/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5"/>
                  <w:enabled/>
                  <w:calcOnExit w:val="0"/>
                  <w:statusText w:type="text" w:val="Permanent Address (Block letters) - Line 5"/>
                  <w:textInput/>
                </w:ffData>
              </w:fldChar>
            </w:r>
            <w:bookmarkStart w:id="10" w:name="Text45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0"/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 xml:space="preserve">Postcode:  </w:t>
            </w:r>
            <w:r w:rsidRPr="009A71BB">
              <w:rPr>
                <w:rFonts w:cs="Arial"/>
                <w:szCs w:val="24"/>
              </w:rPr>
              <w:fldChar w:fldCharType="begin">
                <w:ffData>
                  <w:name w:val="Text12"/>
                  <w:enabled/>
                  <w:calcOnExit w:val="0"/>
                  <w:statusText w:type="text" w:val="Postcode"/>
                  <w:textInput/>
                </w:ffData>
              </w:fldChar>
            </w:r>
            <w:bookmarkStart w:id="11" w:name="Text12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1"/>
          </w:p>
          <w:p w:rsidR="001E55C9" w:rsidRPr="009A71BB" w:rsidRDefault="001E55C9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B872EB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798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Telephone number:</w:t>
            </w:r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798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50"/>
                  <w:enabled/>
                  <w:calcOnExit w:val="0"/>
                  <w:statusText w:type="text" w:val="Telephone Number"/>
                  <w:textInput/>
                </w:ffData>
              </w:fldChar>
            </w:r>
            <w:bookmarkStart w:id="12" w:name="Text50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2"/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B872EB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eMail address:</w:t>
            </w:r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16"/>
                  <w:enabled/>
                  <w:calcOnExit w:val="0"/>
                  <w:statusText w:type="text" w:val="E-mail address:"/>
                  <w:textInput/>
                </w:ffData>
              </w:fldChar>
            </w:r>
            <w:bookmarkStart w:id="13" w:name="Text16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3"/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 w:val="20"/>
              </w:rPr>
            </w:pPr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Address for letters (if different from above)</w:t>
            </w:r>
            <w:r w:rsidR="00783221">
              <w:rPr>
                <w:rFonts w:cs="Arial"/>
                <w:szCs w:val="24"/>
              </w:rPr>
              <w:t>:</w:t>
            </w:r>
          </w:p>
          <w:p w:rsidR="001E55C9" w:rsidRPr="009A71BB" w:rsidRDefault="001E55C9" w:rsidP="001E55C9">
            <w:pPr>
              <w:tabs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14"/>
                  <w:enabled/>
                  <w:calcOnExit w:val="0"/>
                  <w:statusText w:type="text" w:val="Address for letters (if different from above) - Line 1"/>
                  <w:textInput/>
                </w:ffData>
              </w:fldChar>
            </w:r>
            <w:bookmarkStart w:id="14" w:name="Text14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4"/>
          </w:p>
          <w:p w:rsidR="001E55C9" w:rsidRPr="009A71BB" w:rsidRDefault="001E55C9" w:rsidP="001E55C9">
            <w:pPr>
              <w:tabs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6"/>
                  <w:enabled/>
                  <w:calcOnExit w:val="0"/>
                  <w:statusText w:type="text" w:val="Address for letters (if different from above) - Line 2"/>
                  <w:textInput/>
                </w:ffData>
              </w:fldChar>
            </w:r>
            <w:bookmarkStart w:id="15" w:name="Text46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5"/>
          </w:p>
          <w:p w:rsidR="001E55C9" w:rsidRPr="009A71BB" w:rsidRDefault="001E55C9" w:rsidP="001E55C9">
            <w:pPr>
              <w:tabs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7"/>
                  <w:enabled/>
                  <w:calcOnExit w:val="0"/>
                  <w:statusText w:type="text" w:val="Address for letters (if different from above) - Line 3"/>
                  <w:textInput/>
                </w:ffData>
              </w:fldChar>
            </w:r>
            <w:bookmarkStart w:id="16" w:name="Text47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6"/>
          </w:p>
          <w:p w:rsidR="001E55C9" w:rsidRPr="009A71BB" w:rsidRDefault="001E55C9" w:rsidP="001E55C9">
            <w:pPr>
              <w:tabs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8"/>
                  <w:enabled/>
                  <w:calcOnExit w:val="0"/>
                  <w:statusText w:type="text" w:val="Address for letters (if different from above) - Line 4"/>
                  <w:textInput/>
                </w:ffData>
              </w:fldChar>
            </w:r>
            <w:bookmarkStart w:id="17" w:name="Text48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7"/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49"/>
                  <w:enabled/>
                  <w:calcOnExit w:val="0"/>
                  <w:statusText w:type="text" w:val="Address for letters (if different from above) - Line 5"/>
                  <w:textInput/>
                </w:ffData>
              </w:fldChar>
            </w:r>
            <w:bookmarkStart w:id="18" w:name="Text49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8"/>
          </w:p>
          <w:p w:rsidR="001E55C9" w:rsidRPr="009A71BB" w:rsidRDefault="001E55C9" w:rsidP="001E55C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 xml:space="preserve">Postcode:  </w:t>
            </w:r>
            <w:r w:rsidRPr="009A71BB">
              <w:rPr>
                <w:rFonts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statusText w:type="text" w:val="Postcode"/>
                  <w:textInput/>
                </w:ffData>
              </w:fldChar>
            </w:r>
            <w:bookmarkStart w:id="19" w:name="Text15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19"/>
          </w:p>
        </w:tc>
      </w:tr>
      <w:tr w:rsidR="00032B84" w:rsidRPr="009A71BB" w:rsidTr="00195E40">
        <w:trPr>
          <w:trHeight w:hRule="exact" w:val="3888"/>
        </w:trPr>
        <w:tc>
          <w:tcPr>
            <w:tcW w:w="2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72EB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Nationality at birth:</w:t>
            </w:r>
          </w:p>
          <w:p w:rsidR="00032B84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7"/>
                  <w:enabled/>
                  <w:calcOnExit w:val="0"/>
                  <w:statusText w:type="text" w:val="Nationality at birth:"/>
                  <w:textInput/>
                </w:ffData>
              </w:fldChar>
            </w:r>
            <w:bookmarkStart w:id="20" w:name="Text7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20"/>
          </w:p>
          <w:p w:rsidR="00032B84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B872EB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Present nationality:</w:t>
            </w:r>
          </w:p>
          <w:p w:rsidR="00032B84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statusText w:type="text" w:val="Present nationality"/>
                  <w:textInput/>
                </w:ffData>
              </w:fldChar>
            </w:r>
            <w:bookmarkStart w:id="21" w:name="Text6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21"/>
          </w:p>
          <w:p w:rsidR="00032B84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6F72D1" w:rsidRPr="009A71BB" w:rsidRDefault="00032B84" w:rsidP="001924D8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Have you ever possessed any</w:t>
            </w:r>
            <w:r w:rsidR="00971C36">
              <w:rPr>
                <w:rFonts w:cs="Arial"/>
                <w:szCs w:val="24"/>
              </w:rPr>
              <w:t xml:space="preserve"> </w:t>
            </w:r>
          </w:p>
          <w:p w:rsidR="00032B84" w:rsidRPr="009A71BB" w:rsidRDefault="00356478" w:rsidP="00971C36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356478">
              <w:rPr>
                <w:rFonts w:cs="Arial"/>
                <w:spacing w:val="-6"/>
                <w:szCs w:val="24"/>
              </w:rPr>
              <w:t xml:space="preserve">other </w:t>
            </w:r>
            <w:r w:rsidR="00B872EB" w:rsidRPr="00356478">
              <w:rPr>
                <w:rFonts w:cs="Arial"/>
                <w:spacing w:val="-6"/>
                <w:szCs w:val="24"/>
              </w:rPr>
              <w:t>nationality or citizenship?</w:t>
            </w:r>
            <w:r w:rsidR="00B872EB" w:rsidRPr="009A71BB">
              <w:rPr>
                <w:rFonts w:cs="Arial"/>
                <w:szCs w:val="24"/>
              </w:rPr>
              <w:tab/>
            </w:r>
            <w:r w:rsidR="00032B84" w:rsidRPr="009A71BB">
              <w:rPr>
                <w:rFonts w:cs="Arial"/>
                <w:szCs w:val="24"/>
              </w:rPr>
              <w:t xml:space="preserve">Yes </w:t>
            </w:r>
            <w:r w:rsidR="00032B84" w:rsidRPr="009A71BB">
              <w:rPr>
                <w:rFonts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statusText w:type="text" w:val="Have you ever possessed any other nationality or citizenship?  Check box - YES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 w:rsidR="00032B84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032B84" w:rsidRPr="009A71BB">
              <w:rPr>
                <w:rFonts w:cs="Arial"/>
                <w:szCs w:val="24"/>
              </w:rPr>
              <w:fldChar w:fldCharType="end"/>
            </w:r>
            <w:bookmarkEnd w:id="22"/>
            <w:r w:rsidR="00032B84" w:rsidRPr="009A71BB">
              <w:rPr>
                <w:rFonts w:cs="Arial"/>
                <w:szCs w:val="24"/>
              </w:rPr>
              <w:t xml:space="preserve"> No </w:t>
            </w:r>
            <w:r w:rsidR="00032B84" w:rsidRPr="009A71BB">
              <w:rPr>
                <w:rFonts w:cs="Arial"/>
                <w:szCs w:val="24"/>
              </w:rPr>
              <w:fldChar w:fldCharType="begin">
                <w:ffData>
                  <w:name w:val="Check2"/>
                  <w:enabled/>
                  <w:calcOnExit w:val="0"/>
                  <w:statusText w:type="text" w:val="Have you ever possessed any other nationality or citizenship?  Check box - NO"/>
                  <w:checkBox>
                    <w:sizeAuto/>
                    <w:default w:val="0"/>
                  </w:checkBox>
                </w:ffData>
              </w:fldChar>
            </w:r>
            <w:bookmarkStart w:id="23" w:name="Check2"/>
            <w:r w:rsidR="00032B84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032B84" w:rsidRPr="009A71BB">
              <w:rPr>
                <w:rFonts w:cs="Arial"/>
                <w:szCs w:val="24"/>
              </w:rPr>
              <w:fldChar w:fldCharType="end"/>
            </w:r>
            <w:bookmarkEnd w:id="23"/>
          </w:p>
          <w:p w:rsidR="00B872EB" w:rsidRPr="009A71BB" w:rsidRDefault="00B872EB" w:rsidP="001924D8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left" w:pos="324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032B84" w:rsidRPr="009A71BB" w:rsidRDefault="00032B84" w:rsidP="00C5784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198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If YES, give full details with dates:</w:t>
            </w:r>
          </w:p>
          <w:p w:rsidR="00B872EB" w:rsidRPr="009A71BB" w:rsidRDefault="00032B84" w:rsidP="00C5784A">
            <w:pPr>
              <w:tabs>
                <w:tab w:val="left" w:pos="198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statusText w:type="text" w:val="If YES, give full details with dates"/>
                  <w:textInput/>
                </w:ffData>
              </w:fldChar>
            </w:r>
            <w:bookmarkStart w:id="24" w:name="Text8"/>
            <w:r w:rsidRPr="009A71BB">
              <w:rPr>
                <w:rFonts w:cs="Arial"/>
                <w:szCs w:val="24"/>
              </w:rPr>
              <w:instrText xml:space="preserve"> FORMTEXT </w:instrText>
            </w:r>
            <w:r w:rsidRPr="009A71BB">
              <w:rPr>
                <w:rFonts w:cs="Arial"/>
                <w:szCs w:val="24"/>
              </w:rPr>
            </w:r>
            <w:r w:rsidRPr="009A71BB"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Pr="009A71BB">
              <w:rPr>
                <w:rFonts w:cs="Arial"/>
                <w:szCs w:val="24"/>
              </w:rPr>
              <w:fldChar w:fldCharType="end"/>
            </w:r>
            <w:bookmarkEnd w:id="24"/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B84" w:rsidRPr="009A71BB" w:rsidRDefault="00032B84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rPr>
                <w:szCs w:val="24"/>
              </w:rPr>
            </w:pPr>
          </w:p>
        </w:tc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B84" w:rsidRPr="009A71BB" w:rsidRDefault="00032B84" w:rsidP="002C40B9">
            <w:pPr>
              <w:tabs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</w:p>
        </w:tc>
      </w:tr>
      <w:tr w:rsidR="00B75ADD" w:rsidRPr="009A71BB" w:rsidTr="00195E40">
        <w:trPr>
          <w:trHeight w:hRule="exact" w:val="720"/>
        </w:trPr>
        <w:tc>
          <w:tcPr>
            <w:tcW w:w="2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24D8" w:rsidRPr="009A71BB" w:rsidRDefault="00CE4CA9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Are you subject to</w:t>
            </w:r>
            <w:r w:rsidR="001924D8" w:rsidRPr="009A71BB">
              <w:rPr>
                <w:rFonts w:cs="Arial"/>
                <w:szCs w:val="24"/>
              </w:rPr>
              <w:t xml:space="preserve"> </w:t>
            </w:r>
          </w:p>
          <w:p w:rsidR="00B75ADD" w:rsidRPr="009A71BB" w:rsidRDefault="00971C36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 xml:space="preserve">immigration </w:t>
            </w:r>
            <w:r w:rsidR="00033C46" w:rsidRPr="009A71BB">
              <w:rPr>
                <w:rFonts w:cs="Arial"/>
                <w:szCs w:val="24"/>
              </w:rPr>
              <w:t>control?</w:t>
            </w:r>
            <w:r w:rsidR="002E5B0D" w:rsidRPr="009A71BB">
              <w:rPr>
                <w:rFonts w:cs="Arial"/>
                <w:szCs w:val="24"/>
              </w:rPr>
              <w:tab/>
              <w:t xml:space="preserve">Yes </w:t>
            </w:r>
            <w:r w:rsidR="00FB5FBC" w:rsidRPr="009A71BB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re you subject to immigration control?  Check box - YES"/>
                  <w:checkBox>
                    <w:sizeAuto/>
                    <w:default w:val="0"/>
                  </w:checkBox>
                </w:ffData>
              </w:fldChar>
            </w:r>
            <w:r w:rsidR="00FB5FBC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FB5FBC" w:rsidRPr="009A71BB">
              <w:rPr>
                <w:rFonts w:cs="Arial"/>
                <w:szCs w:val="24"/>
              </w:rPr>
              <w:fldChar w:fldCharType="end"/>
            </w:r>
            <w:r w:rsidR="002E5B0D" w:rsidRPr="009A71BB">
              <w:rPr>
                <w:rFonts w:cs="Arial"/>
                <w:szCs w:val="24"/>
              </w:rPr>
              <w:t xml:space="preserve"> No </w:t>
            </w:r>
            <w:r w:rsidR="00FB5FBC" w:rsidRPr="009A71BB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re you subject to immigration control?  Check box - NO"/>
                  <w:checkBox>
                    <w:sizeAuto/>
                    <w:default w:val="0"/>
                  </w:checkBox>
                </w:ffData>
              </w:fldChar>
            </w:r>
            <w:r w:rsidR="00FB5FBC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FB5FBC" w:rsidRPr="009A71BB">
              <w:rPr>
                <w:rFonts w:cs="Arial"/>
                <w:szCs w:val="24"/>
              </w:rPr>
              <w:fldChar w:fldCharType="end"/>
            </w:r>
          </w:p>
          <w:p w:rsidR="00CE121E" w:rsidRPr="009A71BB" w:rsidRDefault="00CE121E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5ADD" w:rsidRPr="009A71BB" w:rsidRDefault="00B75ADD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rPr>
                <w:szCs w:val="24"/>
              </w:rPr>
            </w:pPr>
          </w:p>
        </w:tc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1647" w:rsidRPr="009A71BB" w:rsidRDefault="004D1647" w:rsidP="00FB5FBC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</w:p>
        </w:tc>
      </w:tr>
      <w:tr w:rsidR="000F4B98" w:rsidRPr="009A71BB" w:rsidTr="00195E40">
        <w:trPr>
          <w:trHeight w:hRule="exact" w:val="432"/>
        </w:trPr>
        <w:tc>
          <w:tcPr>
            <w:tcW w:w="24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4B98" w:rsidRPr="009A71BB" w:rsidRDefault="000F4B98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3240"/>
                <w:tab w:val="right" w:pos="9720"/>
              </w:tabs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 xml:space="preserve">Do you need a work permit? </w:t>
            </w:r>
            <w:r w:rsidRPr="009A71BB">
              <w:rPr>
                <w:rFonts w:cs="Arial"/>
                <w:szCs w:val="24"/>
              </w:rPr>
              <w:tab/>
              <w:t xml:space="preserve">Yes </w:t>
            </w:r>
            <w:r w:rsidR="00517D9A" w:rsidRPr="009A71BB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o you need a work permit?  Check box - YES"/>
                  <w:checkBox>
                    <w:sizeAuto/>
                    <w:default w:val="0"/>
                  </w:checkBox>
                </w:ffData>
              </w:fldChar>
            </w:r>
            <w:r w:rsidR="00517D9A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517D9A" w:rsidRPr="009A71BB">
              <w:rPr>
                <w:rFonts w:cs="Arial"/>
                <w:szCs w:val="24"/>
              </w:rPr>
              <w:fldChar w:fldCharType="end"/>
            </w:r>
            <w:r w:rsidRPr="009A71BB">
              <w:rPr>
                <w:rFonts w:cs="Arial"/>
                <w:szCs w:val="24"/>
              </w:rPr>
              <w:t xml:space="preserve"> No </w:t>
            </w:r>
            <w:r w:rsidR="00517D9A" w:rsidRPr="009A71BB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o you need a work permit?  Check box - NO"/>
                  <w:checkBox>
                    <w:sizeAuto/>
                    <w:default w:val="0"/>
                  </w:checkBox>
                </w:ffData>
              </w:fldChar>
            </w:r>
            <w:r w:rsidR="00517D9A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517D9A" w:rsidRPr="009A71BB">
              <w:rPr>
                <w:rFonts w:cs="Arial"/>
                <w:szCs w:val="24"/>
              </w:rPr>
              <w:fldChar w:fldCharType="end"/>
            </w:r>
          </w:p>
          <w:p w:rsidR="00CE121E" w:rsidRPr="009A71BB" w:rsidRDefault="00CE121E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3240"/>
                <w:tab w:val="right" w:pos="9720"/>
              </w:tabs>
              <w:rPr>
                <w:rFonts w:cs="Arial"/>
                <w:szCs w:val="24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4B98" w:rsidRPr="009A71BB" w:rsidRDefault="000F4B98" w:rsidP="002C40B9">
            <w:pPr>
              <w:tabs>
                <w:tab w:val="clear" w:pos="9000"/>
                <w:tab w:val="right" w:pos="9720"/>
              </w:tabs>
              <w:rPr>
                <w:szCs w:val="24"/>
              </w:rPr>
            </w:pPr>
          </w:p>
        </w:tc>
        <w:tc>
          <w:tcPr>
            <w:tcW w:w="2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4B98" w:rsidRPr="009A71BB" w:rsidRDefault="000F4B98" w:rsidP="002C40B9">
            <w:pPr>
              <w:tabs>
                <w:tab w:val="clear" w:pos="9000"/>
                <w:tab w:val="right" w:pos="9720"/>
              </w:tabs>
              <w:rPr>
                <w:rFonts w:cs="Arial"/>
                <w:szCs w:val="24"/>
              </w:rPr>
            </w:pPr>
          </w:p>
        </w:tc>
      </w:tr>
      <w:tr w:rsidR="00313F4D" w:rsidRPr="009A71BB" w:rsidTr="00195E40">
        <w:trPr>
          <w:trHeight w:hRule="exact" w:val="720"/>
        </w:trPr>
        <w:tc>
          <w:tcPr>
            <w:tcW w:w="2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B1" w:rsidRPr="009A71BB" w:rsidRDefault="00033C46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71BB">
              <w:rPr>
                <w:rFonts w:cs="Arial"/>
                <w:szCs w:val="24"/>
              </w:rPr>
              <w:t>Are you free to remain and</w:t>
            </w:r>
            <w:r w:rsidR="00971C36">
              <w:rPr>
                <w:rFonts w:cs="Arial"/>
                <w:szCs w:val="24"/>
              </w:rPr>
              <w:t xml:space="preserve"> </w:t>
            </w:r>
          </w:p>
          <w:p w:rsidR="000709E0" w:rsidRDefault="00356478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252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9A1938">
              <w:rPr>
                <w:rFonts w:cs="Arial"/>
                <w:spacing w:val="-8"/>
                <w:szCs w:val="24"/>
              </w:rPr>
              <w:t xml:space="preserve">take </w:t>
            </w:r>
            <w:r w:rsidR="00E101B1" w:rsidRPr="009A1938">
              <w:rPr>
                <w:rFonts w:cs="Arial"/>
                <w:spacing w:val="-8"/>
                <w:szCs w:val="24"/>
              </w:rPr>
              <w:t>up employment in the UK?</w:t>
            </w:r>
            <w:r w:rsidR="00E101B1" w:rsidRPr="009A71BB">
              <w:rPr>
                <w:rFonts w:cs="Arial"/>
                <w:szCs w:val="24"/>
              </w:rPr>
              <w:tab/>
              <w:t xml:space="preserve">Yes </w:t>
            </w:r>
            <w:r w:rsidR="00517D9A" w:rsidRPr="009A71BB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re you free to remain and take up employment in the UK?  Check box YES"/>
                  <w:checkBox>
                    <w:sizeAuto/>
                    <w:default w:val="0"/>
                  </w:checkBox>
                </w:ffData>
              </w:fldChar>
            </w:r>
            <w:r w:rsidR="00517D9A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517D9A" w:rsidRPr="009A71BB">
              <w:rPr>
                <w:rFonts w:cs="Arial"/>
                <w:szCs w:val="24"/>
              </w:rPr>
              <w:fldChar w:fldCharType="end"/>
            </w:r>
            <w:r w:rsidR="00E101B1" w:rsidRPr="009A71BB">
              <w:rPr>
                <w:rFonts w:cs="Arial"/>
                <w:szCs w:val="24"/>
              </w:rPr>
              <w:t xml:space="preserve"> No </w:t>
            </w:r>
            <w:r w:rsidR="00517D9A" w:rsidRPr="009A71BB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re you free to remain and take up employment in the UK?  Check box NO"/>
                  <w:checkBox>
                    <w:sizeAuto/>
                    <w:default w:val="0"/>
                  </w:checkBox>
                </w:ffData>
              </w:fldChar>
            </w:r>
            <w:r w:rsidR="00517D9A" w:rsidRPr="009A71BB">
              <w:rPr>
                <w:rFonts w:cs="Arial"/>
                <w:szCs w:val="24"/>
              </w:rPr>
              <w:instrText xml:space="preserve"> FORMCHECKBOX </w:instrText>
            </w:r>
            <w:r w:rsidR="00BE723D">
              <w:rPr>
                <w:rFonts w:cs="Arial"/>
                <w:szCs w:val="24"/>
              </w:rPr>
            </w:r>
            <w:r w:rsidR="00BE723D">
              <w:rPr>
                <w:rFonts w:cs="Arial"/>
                <w:szCs w:val="24"/>
              </w:rPr>
              <w:fldChar w:fldCharType="separate"/>
            </w:r>
            <w:r w:rsidR="00517D9A" w:rsidRPr="009A71BB">
              <w:rPr>
                <w:rFonts w:cs="Arial"/>
                <w:szCs w:val="24"/>
              </w:rPr>
              <w:fldChar w:fldCharType="end"/>
            </w:r>
          </w:p>
          <w:p w:rsidR="00356478" w:rsidRPr="009A71BB" w:rsidRDefault="00356478" w:rsidP="00CE4CA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  <w:tab w:val="left" w:pos="2520"/>
                <w:tab w:val="left" w:pos="3240"/>
                <w:tab w:val="right" w:pos="9720"/>
              </w:tabs>
              <w:jc w:val="left"/>
              <w:rPr>
                <w:rFonts w:cs="Arial"/>
                <w:szCs w:val="24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3F4D" w:rsidRPr="009A71BB" w:rsidRDefault="00313F4D" w:rsidP="002C40B9">
            <w:pPr>
              <w:tabs>
                <w:tab w:val="clear" w:pos="9000"/>
                <w:tab w:val="right" w:pos="9720"/>
              </w:tabs>
              <w:rPr>
                <w:szCs w:val="24"/>
              </w:rPr>
            </w:pPr>
          </w:p>
        </w:tc>
        <w:tc>
          <w:tcPr>
            <w:tcW w:w="2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B5" w:rsidRPr="009A71BB" w:rsidRDefault="00586CB5" w:rsidP="002C40B9">
            <w:pPr>
              <w:tabs>
                <w:tab w:val="clear" w:pos="9000"/>
                <w:tab w:val="right" w:pos="9720"/>
              </w:tabs>
              <w:rPr>
                <w:rFonts w:cs="Arial"/>
                <w:szCs w:val="24"/>
              </w:rPr>
            </w:pPr>
          </w:p>
        </w:tc>
      </w:tr>
    </w:tbl>
    <w:p w:rsidR="004C5248" w:rsidRDefault="004C5248">
      <w:pPr>
        <w:sectPr w:rsidR="004C5248" w:rsidSect="004C5248">
          <w:headerReference w:type="default" r:id="rId8"/>
          <w:footerReference w:type="default" r:id="rId9"/>
          <w:type w:val="continuous"/>
          <w:pgSz w:w="11906" w:h="16838" w:code="9"/>
          <w:pgMar w:top="576" w:right="1080" w:bottom="576" w:left="1080" w:header="432" w:footer="720" w:gutter="0"/>
          <w:cols w:space="708"/>
          <w:docGrid w:linePitch="360"/>
        </w:sectPr>
      </w:pPr>
    </w:p>
    <w:tbl>
      <w:tblPr>
        <w:tblStyle w:val="TableGrid"/>
        <w:tblW w:w="5000" w:type="pct"/>
        <w:tblLayout w:type="fixed"/>
        <w:tblLook w:val="01E0" w:firstRow="1" w:lastRow="1" w:firstColumn="1" w:lastColumn="1" w:noHBand="0" w:noVBand="0"/>
      </w:tblPr>
      <w:tblGrid>
        <w:gridCol w:w="9962"/>
      </w:tblGrid>
      <w:tr w:rsidR="009F13B1" w:rsidRPr="006E185A" w:rsidTr="00195E40">
        <w:tc>
          <w:tcPr>
            <w:tcW w:w="5000" w:type="pct"/>
          </w:tcPr>
          <w:p w:rsidR="009F13B1" w:rsidRPr="006E185A" w:rsidRDefault="00D36B90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 w:rsidRPr="006E185A">
              <w:rPr>
                <w:b/>
                <w:szCs w:val="24"/>
              </w:rPr>
              <w:lastRenderedPageBreak/>
              <w:t>DISABILITY</w:t>
            </w:r>
          </w:p>
          <w:p w:rsidR="009F13B1" w:rsidRPr="006E185A" w:rsidRDefault="009F13B1" w:rsidP="002C40B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szCs w:val="24"/>
              </w:rPr>
            </w:pPr>
          </w:p>
          <w:p w:rsidR="009F13B1" w:rsidRPr="006E185A" w:rsidRDefault="00D36B90" w:rsidP="00D634F4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8280"/>
                <w:tab w:val="right" w:pos="9720"/>
                <w:tab w:val="left" w:pos="10080"/>
                <w:tab w:val="left" w:pos="11880"/>
              </w:tabs>
              <w:jc w:val="left"/>
              <w:rPr>
                <w:szCs w:val="24"/>
              </w:rPr>
            </w:pPr>
            <w:r w:rsidRPr="006E185A">
              <w:rPr>
                <w:szCs w:val="24"/>
              </w:rPr>
              <w:t>If you have a disability and are invited to sit a test or attend an interview would you like any special arrangements made?  If so, please give details below:</w:t>
            </w:r>
          </w:p>
          <w:p w:rsidR="00D36B90" w:rsidRPr="006E185A" w:rsidRDefault="00D36B90" w:rsidP="00D634F4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8280"/>
                <w:tab w:val="right" w:pos="9720"/>
                <w:tab w:val="left" w:pos="10080"/>
                <w:tab w:val="left" w:pos="11880"/>
              </w:tabs>
              <w:jc w:val="left"/>
              <w:rPr>
                <w:szCs w:val="24"/>
              </w:rPr>
            </w:pPr>
          </w:p>
          <w:p w:rsidR="009F13B1" w:rsidRDefault="00E44B1D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 w:rsidRPr="006E185A">
              <w:rPr>
                <w:szCs w:val="24"/>
              </w:rPr>
              <w:fldChar w:fldCharType="begin">
                <w:ffData>
                  <w:name w:val="Text37"/>
                  <w:enabled/>
                  <w:calcOnExit w:val="0"/>
                  <w:statusText w:type="text" w:val="If you have a disability and are invited to sit a test or attend an interview would you like any special arrangements made? Give details."/>
                  <w:textInput/>
                </w:ffData>
              </w:fldChar>
            </w:r>
            <w:r w:rsidRPr="006E185A">
              <w:rPr>
                <w:szCs w:val="24"/>
              </w:rPr>
              <w:instrText xml:space="preserve"> FORMTEXT </w:instrText>
            </w:r>
            <w:r w:rsidRPr="006E185A">
              <w:rPr>
                <w:szCs w:val="24"/>
              </w:rPr>
            </w:r>
            <w:r w:rsidRPr="006E185A"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Pr="006E185A">
              <w:rPr>
                <w:szCs w:val="24"/>
              </w:rPr>
              <w:fldChar w:fldCharType="end"/>
            </w:r>
          </w:p>
          <w:p w:rsidR="006E185A" w:rsidRPr="006E185A" w:rsidRDefault="006E185A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</w:p>
        </w:tc>
      </w:tr>
    </w:tbl>
    <w:p w:rsidR="00215E53" w:rsidRPr="006E185A" w:rsidRDefault="00215E53" w:rsidP="002C40B9">
      <w:pPr>
        <w:tabs>
          <w:tab w:val="clear" w:pos="9000"/>
          <w:tab w:val="right" w:pos="9720"/>
        </w:tabs>
        <w:rPr>
          <w:szCs w:val="24"/>
        </w:rPr>
      </w:pPr>
    </w:p>
    <w:p w:rsidR="00942E16" w:rsidRPr="006E185A" w:rsidRDefault="00942E16" w:rsidP="002C40B9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  <w:tab w:val="right" w:pos="9720"/>
        </w:tabs>
        <w:rPr>
          <w:b/>
          <w:szCs w:val="24"/>
        </w:rPr>
      </w:pPr>
      <w:r w:rsidRPr="006E185A">
        <w:rPr>
          <w:b/>
          <w:szCs w:val="24"/>
        </w:rPr>
        <w:t>EDUCATIONAL AND PROFESSIONAL QUALIFICATIONS</w:t>
      </w:r>
    </w:p>
    <w:p w:rsidR="00942E16" w:rsidRPr="006E185A" w:rsidRDefault="00942E16" w:rsidP="002C40B9">
      <w:pPr>
        <w:tabs>
          <w:tab w:val="clear" w:pos="9000"/>
          <w:tab w:val="right" w:pos="9720"/>
        </w:tabs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48"/>
        <w:gridCol w:w="3780"/>
        <w:gridCol w:w="1934"/>
      </w:tblGrid>
      <w:tr w:rsidR="00942E16" w:rsidRPr="006E185A" w:rsidTr="006E185A">
        <w:trPr>
          <w:trHeight w:val="720"/>
        </w:trPr>
        <w:tc>
          <w:tcPr>
            <w:tcW w:w="4248" w:type="dxa"/>
            <w:vAlign w:val="center"/>
          </w:tcPr>
          <w:p w:rsidR="00942E16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Subject</w:t>
            </w:r>
          </w:p>
        </w:tc>
        <w:tc>
          <w:tcPr>
            <w:tcW w:w="3780" w:type="dxa"/>
            <w:vAlign w:val="center"/>
          </w:tcPr>
          <w:p w:rsidR="00942E16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Type of Qualification</w:t>
            </w:r>
          </w:p>
          <w:p w:rsidR="00055D75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eg GCSE, Standard Grade, Higher, Degree</w:t>
            </w:r>
          </w:p>
        </w:tc>
        <w:tc>
          <w:tcPr>
            <w:tcW w:w="1934" w:type="dxa"/>
            <w:vAlign w:val="center"/>
          </w:tcPr>
          <w:p w:rsidR="00942E16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Attainment level</w:t>
            </w:r>
          </w:p>
        </w:tc>
      </w:tr>
      <w:bookmarkStart w:id="25" w:name="Text22"/>
      <w:tr w:rsidR="00942E16" w:rsidRPr="006E185A" w:rsidTr="00CF65E3">
        <w:trPr>
          <w:trHeight w:val="2880"/>
        </w:trPr>
        <w:tc>
          <w:tcPr>
            <w:tcW w:w="4248" w:type="dxa"/>
          </w:tcPr>
          <w:p w:rsidR="00942E16" w:rsidRPr="006E185A" w:rsidRDefault="003B4F12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2"/>
                  <w:enabled/>
                  <w:calcOnExit w:val="0"/>
                  <w:statusText w:type="text" w:val="Education and Professional Qualifications - Subject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5"/>
          </w:p>
        </w:tc>
        <w:bookmarkStart w:id="26" w:name="Text25"/>
        <w:tc>
          <w:tcPr>
            <w:tcW w:w="3780" w:type="dxa"/>
          </w:tcPr>
          <w:p w:rsidR="00942E16" w:rsidRPr="006E185A" w:rsidRDefault="003B4F12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5"/>
                  <w:enabled/>
                  <w:calcOnExit w:val="0"/>
                  <w:statusText w:type="text" w:val="Education and Professional Qualifications - Type of Qualification eg GCSE, Standard Grade, Higher, Degree  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6"/>
          </w:p>
        </w:tc>
        <w:bookmarkStart w:id="27" w:name="Text26"/>
        <w:tc>
          <w:tcPr>
            <w:tcW w:w="1934" w:type="dxa"/>
          </w:tcPr>
          <w:p w:rsidR="00942E16" w:rsidRPr="006E185A" w:rsidRDefault="003B4F12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6"/>
                  <w:enabled/>
                  <w:calcOnExit w:val="0"/>
                  <w:statusText w:type="text" w:val="Education and Professional Qualifications - Attainment level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7"/>
          </w:p>
        </w:tc>
      </w:tr>
    </w:tbl>
    <w:p w:rsidR="00942E16" w:rsidRPr="006E185A" w:rsidRDefault="00942E16" w:rsidP="002C40B9">
      <w:pPr>
        <w:tabs>
          <w:tab w:val="clear" w:pos="9000"/>
          <w:tab w:val="right" w:pos="9720"/>
        </w:tabs>
        <w:rPr>
          <w:szCs w:val="24"/>
        </w:rPr>
      </w:pPr>
    </w:p>
    <w:p w:rsidR="00942E16" w:rsidRPr="006E185A" w:rsidRDefault="00942E16" w:rsidP="002C40B9">
      <w:pPr>
        <w:tabs>
          <w:tab w:val="clear" w:pos="9000"/>
          <w:tab w:val="right" w:pos="9720"/>
        </w:tabs>
        <w:rPr>
          <w:b/>
          <w:szCs w:val="24"/>
        </w:rPr>
      </w:pPr>
      <w:r w:rsidRPr="006E185A">
        <w:rPr>
          <w:b/>
          <w:szCs w:val="24"/>
        </w:rPr>
        <w:t>MEMBERSHIP OF PROFESSIONAL REGULATORY BODIES</w:t>
      </w:r>
    </w:p>
    <w:p w:rsidR="00942E16" w:rsidRPr="006E185A" w:rsidRDefault="00942E16" w:rsidP="002C40B9">
      <w:pPr>
        <w:tabs>
          <w:tab w:val="clear" w:pos="9000"/>
          <w:tab w:val="right" w:pos="9720"/>
        </w:tabs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48"/>
        <w:gridCol w:w="3960"/>
        <w:gridCol w:w="1754"/>
      </w:tblGrid>
      <w:tr w:rsidR="00942E16" w:rsidRPr="006E185A" w:rsidTr="006E185A">
        <w:trPr>
          <w:trHeight w:val="720"/>
        </w:trPr>
        <w:tc>
          <w:tcPr>
            <w:tcW w:w="4248" w:type="dxa"/>
            <w:vAlign w:val="center"/>
          </w:tcPr>
          <w:p w:rsidR="00942E16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Name of Organisation</w:t>
            </w:r>
          </w:p>
        </w:tc>
        <w:tc>
          <w:tcPr>
            <w:tcW w:w="3960" w:type="dxa"/>
            <w:vAlign w:val="center"/>
          </w:tcPr>
          <w:p w:rsidR="00942E16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Registration Number/Level of Membership</w:t>
            </w:r>
          </w:p>
        </w:tc>
        <w:tc>
          <w:tcPr>
            <w:tcW w:w="1754" w:type="dxa"/>
            <w:vAlign w:val="center"/>
          </w:tcPr>
          <w:p w:rsidR="00942E16" w:rsidRPr="006E185A" w:rsidRDefault="00055D75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6E185A">
              <w:rPr>
                <w:szCs w:val="24"/>
              </w:rPr>
              <w:t>Renewal Date</w:t>
            </w:r>
          </w:p>
        </w:tc>
      </w:tr>
      <w:bookmarkStart w:id="28" w:name="Text23"/>
      <w:tr w:rsidR="00942E16" w:rsidRPr="006E185A" w:rsidTr="00CF65E3">
        <w:trPr>
          <w:trHeight w:val="2880"/>
        </w:trPr>
        <w:tc>
          <w:tcPr>
            <w:tcW w:w="4248" w:type="dxa"/>
          </w:tcPr>
          <w:p w:rsidR="00942E16" w:rsidRPr="006E185A" w:rsidRDefault="003B4F12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"/>
                  <w:enabled/>
                  <w:calcOnExit w:val="0"/>
                  <w:statusText w:type="text" w:val="Membership of Professional Regulatory Bodies - Name of Organisation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8"/>
          </w:p>
        </w:tc>
        <w:bookmarkStart w:id="29" w:name="Text24"/>
        <w:tc>
          <w:tcPr>
            <w:tcW w:w="3960" w:type="dxa"/>
          </w:tcPr>
          <w:p w:rsidR="00942E16" w:rsidRPr="006E185A" w:rsidRDefault="003B4F12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"/>
                  <w:enabled/>
                  <w:calcOnExit w:val="0"/>
                  <w:statusText w:type="text" w:val="Membership of Professional Regulatory Bodies - Registration Number/Level of Membership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9"/>
          </w:p>
        </w:tc>
        <w:tc>
          <w:tcPr>
            <w:tcW w:w="1754" w:type="dxa"/>
          </w:tcPr>
          <w:p w:rsidR="00942E16" w:rsidRPr="006E185A" w:rsidRDefault="00181CB4" w:rsidP="006E185A">
            <w:pPr>
              <w:tabs>
                <w:tab w:val="clear" w:pos="9000"/>
                <w:tab w:val="right" w:pos="9720"/>
              </w:tabs>
              <w:ind w:left="-288" w:firstLine="288"/>
              <w:jc w:val="left"/>
              <w:rPr>
                <w:szCs w:val="24"/>
              </w:rPr>
            </w:pPr>
            <w:r w:rsidRPr="006E185A">
              <w:rPr>
                <w:szCs w:val="24"/>
              </w:rPr>
              <w:fldChar w:fldCharType="begin">
                <w:ffData>
                  <w:name w:val="Text27"/>
                  <w:enabled/>
                  <w:calcOnExit w:val="0"/>
                  <w:statusText w:type="text" w:val="Membership of Professional Regulatory Bodies - Renewal Date"/>
                  <w:textInput/>
                </w:ffData>
              </w:fldChar>
            </w:r>
            <w:bookmarkStart w:id="30" w:name="Text27"/>
            <w:r w:rsidRPr="006E185A">
              <w:rPr>
                <w:szCs w:val="24"/>
              </w:rPr>
              <w:instrText xml:space="preserve"> FORMTEXT </w:instrText>
            </w:r>
            <w:r w:rsidRPr="006E185A">
              <w:rPr>
                <w:szCs w:val="24"/>
              </w:rPr>
            </w:r>
            <w:r w:rsidRPr="006E185A"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Pr="006E185A">
              <w:rPr>
                <w:szCs w:val="24"/>
              </w:rPr>
              <w:fldChar w:fldCharType="end"/>
            </w:r>
            <w:bookmarkEnd w:id="30"/>
          </w:p>
        </w:tc>
      </w:tr>
    </w:tbl>
    <w:p w:rsidR="00144242" w:rsidRPr="00CF65E3" w:rsidRDefault="00144242" w:rsidP="002C40B9">
      <w:pPr>
        <w:tabs>
          <w:tab w:val="clear" w:pos="9000"/>
          <w:tab w:val="right" w:pos="9720"/>
        </w:tabs>
        <w:rPr>
          <w:b/>
          <w:szCs w:val="24"/>
        </w:rPr>
      </w:pPr>
      <w:r>
        <w:rPr>
          <w:sz w:val="22"/>
          <w:szCs w:val="22"/>
        </w:rPr>
        <w:br w:type="page"/>
      </w:r>
      <w:r w:rsidRPr="00CF65E3">
        <w:rPr>
          <w:b/>
          <w:szCs w:val="24"/>
        </w:rPr>
        <w:lastRenderedPageBreak/>
        <w:t>EMPLOYMENT HISTORY</w:t>
      </w:r>
    </w:p>
    <w:p w:rsidR="00144242" w:rsidRPr="00CF65E3" w:rsidRDefault="00144242" w:rsidP="002C40B9">
      <w:pPr>
        <w:pStyle w:val="Title"/>
        <w:shd w:val="clear" w:color="auto" w:fill="auto"/>
        <w:tabs>
          <w:tab w:val="right" w:pos="9720"/>
        </w:tabs>
        <w:jc w:val="left"/>
        <w:rPr>
          <w:spacing w:val="0"/>
          <w:sz w:val="24"/>
          <w:szCs w:val="24"/>
          <w:lang w:eastAsia="en-GB"/>
        </w:rPr>
      </w:pPr>
    </w:p>
    <w:p w:rsidR="00144242" w:rsidRPr="00CF65E3" w:rsidRDefault="0009066F" w:rsidP="002C40B9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  <w:tab w:val="right" w:pos="9720"/>
        </w:tabs>
        <w:rPr>
          <w:b/>
          <w:szCs w:val="24"/>
        </w:rPr>
      </w:pPr>
      <w:r>
        <w:rPr>
          <w:b/>
          <w:szCs w:val="24"/>
        </w:rPr>
        <w:t>PRESENT EMPLOYMENT</w:t>
      </w:r>
    </w:p>
    <w:p w:rsidR="00144242" w:rsidRPr="00CF65E3" w:rsidRDefault="00144242" w:rsidP="002C40B9">
      <w:pPr>
        <w:tabs>
          <w:tab w:val="clear" w:pos="9000"/>
          <w:tab w:val="right" w:pos="9720"/>
        </w:tabs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888"/>
        <w:gridCol w:w="6074"/>
      </w:tblGrid>
      <w:tr w:rsidR="00CF65E3" w:rsidRPr="00CF65E3" w:rsidTr="009E6DF8">
        <w:trPr>
          <w:trHeight w:val="720"/>
        </w:trPr>
        <w:tc>
          <w:tcPr>
            <w:tcW w:w="3888" w:type="dxa"/>
            <w:vAlign w:val="center"/>
          </w:tcPr>
          <w:p w:rsidR="00CF65E3" w:rsidRPr="00CF65E3" w:rsidRDefault="006652CF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Employer (Name, Address and N</w:t>
            </w:r>
            <w:r w:rsidR="00CF65E3" w:rsidRPr="00CF65E3">
              <w:rPr>
                <w:szCs w:val="24"/>
              </w:rPr>
              <w:t>ature of Business)</w:t>
            </w:r>
          </w:p>
        </w:tc>
        <w:tc>
          <w:tcPr>
            <w:tcW w:w="6074" w:type="dxa"/>
            <w:vAlign w:val="center"/>
          </w:tcPr>
          <w:p w:rsidR="00CF65E3" w:rsidRPr="00CF65E3" w:rsidRDefault="00CF65E3" w:rsidP="002C40B9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CF65E3">
              <w:rPr>
                <w:szCs w:val="24"/>
              </w:rPr>
              <w:t>Jobs Held/Key Achievements</w:t>
            </w:r>
          </w:p>
        </w:tc>
      </w:tr>
      <w:bookmarkStart w:id="31" w:name="Text52"/>
      <w:tr w:rsidR="00CF65E3" w:rsidRPr="00CF65E3" w:rsidTr="006652CF">
        <w:trPr>
          <w:trHeight w:val="3600"/>
        </w:trPr>
        <w:tc>
          <w:tcPr>
            <w:tcW w:w="3888" w:type="dxa"/>
          </w:tcPr>
          <w:p w:rsidR="002D08B7" w:rsidRPr="00CF65E3" w:rsidRDefault="00B245C0" w:rsidP="00F5314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52"/>
                  <w:enabled/>
                  <w:calcOnExit w:val="0"/>
                  <w:statusText w:type="text" w:val="Present Employer - Name, Address and Nature of Business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1"/>
          </w:p>
        </w:tc>
        <w:bookmarkStart w:id="32" w:name="Text29"/>
        <w:tc>
          <w:tcPr>
            <w:tcW w:w="6074" w:type="dxa"/>
          </w:tcPr>
          <w:p w:rsidR="00CF65E3" w:rsidRPr="00CF65E3" w:rsidRDefault="002D08B7" w:rsidP="002C40B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9"/>
                  <w:enabled/>
                  <w:calcOnExit w:val="0"/>
                  <w:statusText w:type="text" w:val="Present Employer - Jobs Held/Key Achievements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2"/>
          </w:p>
        </w:tc>
      </w:tr>
    </w:tbl>
    <w:p w:rsidR="00942E16" w:rsidRPr="00CF65E3" w:rsidRDefault="00942E16" w:rsidP="002C40B9">
      <w:pPr>
        <w:tabs>
          <w:tab w:val="clear" w:pos="9000"/>
          <w:tab w:val="right" w:pos="9720"/>
        </w:tabs>
        <w:rPr>
          <w:szCs w:val="24"/>
        </w:rPr>
      </w:pPr>
    </w:p>
    <w:p w:rsidR="00400869" w:rsidRPr="00CF65E3" w:rsidRDefault="00400869" w:rsidP="00400869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  <w:tab w:val="left" w:pos="5760"/>
          <w:tab w:val="left" w:pos="6300"/>
          <w:tab w:val="left" w:pos="7200"/>
          <w:tab w:val="left" w:pos="7740"/>
        </w:tabs>
        <w:spacing w:before="120"/>
        <w:rPr>
          <w:szCs w:val="24"/>
        </w:rPr>
      </w:pPr>
      <w:r w:rsidRPr="00CF65E3">
        <w:rPr>
          <w:b/>
          <w:szCs w:val="24"/>
        </w:rPr>
        <w:t xml:space="preserve">PREVIOUS EMPLOYMENT </w:t>
      </w:r>
    </w:p>
    <w:p w:rsidR="00400869" w:rsidRPr="00CF65E3" w:rsidRDefault="00400869" w:rsidP="00400869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  <w:tab w:val="left" w:pos="5760"/>
          <w:tab w:val="left" w:pos="6300"/>
          <w:tab w:val="left" w:pos="7200"/>
          <w:tab w:val="left" w:pos="7740"/>
        </w:tabs>
        <w:spacing w:before="120"/>
        <w:rPr>
          <w:szCs w:val="24"/>
        </w:rPr>
      </w:pPr>
      <w:r w:rsidRPr="00CF65E3">
        <w:rPr>
          <w:szCs w:val="24"/>
        </w:rPr>
        <w:t xml:space="preserve">Please give the following details concerning any previous employment </w:t>
      </w:r>
      <w:r w:rsidRPr="0009066F">
        <w:rPr>
          <w:szCs w:val="24"/>
        </w:rPr>
        <w:t>(starting with the most recent)</w:t>
      </w:r>
      <w:r w:rsidRPr="00CF65E3">
        <w:rPr>
          <w:szCs w:val="24"/>
        </w:rPr>
        <w:t>.  Please account for periods where you were not in employment by including other experience, for example voluntary experience, extended travel, and caring experience.  Please continue on a separate sheet if necessary.  Please add your name to any additional sheets.</w:t>
      </w:r>
    </w:p>
    <w:p w:rsidR="00400869" w:rsidRPr="00CF65E3" w:rsidRDefault="00400869" w:rsidP="00400869">
      <w:pPr>
        <w:tabs>
          <w:tab w:val="clear" w:pos="9000"/>
          <w:tab w:val="right" w:pos="9720"/>
        </w:tabs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888"/>
        <w:gridCol w:w="6074"/>
      </w:tblGrid>
      <w:tr w:rsidR="00CF65E3" w:rsidRPr="00CF65E3" w:rsidTr="009E6DF8">
        <w:trPr>
          <w:trHeight w:val="720"/>
        </w:trPr>
        <w:tc>
          <w:tcPr>
            <w:tcW w:w="3888" w:type="dxa"/>
            <w:vAlign w:val="center"/>
          </w:tcPr>
          <w:p w:rsidR="00CF65E3" w:rsidRPr="00CF65E3" w:rsidRDefault="00CF65E3" w:rsidP="00AC640E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CF65E3">
              <w:rPr>
                <w:szCs w:val="24"/>
              </w:rPr>
              <w:t>Employer (Name, Address and nature of Business)</w:t>
            </w:r>
          </w:p>
        </w:tc>
        <w:tc>
          <w:tcPr>
            <w:tcW w:w="6074" w:type="dxa"/>
            <w:vAlign w:val="center"/>
          </w:tcPr>
          <w:p w:rsidR="00CF65E3" w:rsidRPr="00CF65E3" w:rsidRDefault="00CF65E3" w:rsidP="00AC640E">
            <w:pPr>
              <w:tabs>
                <w:tab w:val="clear" w:pos="9000"/>
                <w:tab w:val="right" w:pos="9720"/>
              </w:tabs>
              <w:jc w:val="center"/>
              <w:rPr>
                <w:szCs w:val="24"/>
              </w:rPr>
            </w:pPr>
            <w:r w:rsidRPr="00CF65E3">
              <w:rPr>
                <w:szCs w:val="24"/>
              </w:rPr>
              <w:t>Jobs Held/Key Achievements</w:t>
            </w:r>
          </w:p>
        </w:tc>
      </w:tr>
      <w:tr w:rsidR="00CF65E3" w:rsidRPr="00CF65E3" w:rsidTr="006652CF">
        <w:trPr>
          <w:trHeight w:val="3600"/>
        </w:trPr>
        <w:tc>
          <w:tcPr>
            <w:tcW w:w="3888" w:type="dxa"/>
          </w:tcPr>
          <w:p w:rsidR="00CF65E3" w:rsidRPr="00CF65E3" w:rsidRDefault="00B245C0" w:rsidP="00AC640E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lease give details concerning any previous employment (starting with most recent). Employer (Name, Address and nature of business)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6074" w:type="dxa"/>
          </w:tcPr>
          <w:p w:rsidR="00CF65E3" w:rsidRPr="00CF65E3" w:rsidRDefault="00CF65E3" w:rsidP="00AC640E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 w:rsidRPr="00CF65E3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lease give the following details concerning any previous employment (starting with the most recent).  Jobs Held/Key Achievements"/>
                  <w:textInput/>
                </w:ffData>
              </w:fldChar>
            </w:r>
            <w:r w:rsidRPr="00CF65E3">
              <w:rPr>
                <w:szCs w:val="24"/>
              </w:rPr>
              <w:instrText xml:space="preserve"> FORMTEXT </w:instrText>
            </w:r>
            <w:r w:rsidRPr="00CF65E3">
              <w:rPr>
                <w:szCs w:val="24"/>
              </w:rPr>
            </w:r>
            <w:r w:rsidRPr="00CF65E3"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Pr="00CF65E3">
              <w:rPr>
                <w:szCs w:val="24"/>
              </w:rPr>
              <w:fldChar w:fldCharType="end"/>
            </w:r>
          </w:p>
        </w:tc>
      </w:tr>
    </w:tbl>
    <w:p w:rsidR="00972687" w:rsidRPr="00BB7448" w:rsidRDefault="00972687" w:rsidP="00400869">
      <w:pPr>
        <w:tabs>
          <w:tab w:val="clear" w:pos="9000"/>
          <w:tab w:val="right" w:pos="9720"/>
        </w:tabs>
        <w:rPr>
          <w:szCs w:val="24"/>
        </w:rPr>
      </w:pPr>
      <w:r w:rsidRPr="00CF65E3">
        <w:rPr>
          <w:szCs w:val="24"/>
        </w:rPr>
        <w:br w:type="page"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962"/>
      </w:tblGrid>
      <w:tr w:rsidR="00972687" w:rsidRPr="00BB7448">
        <w:trPr>
          <w:trHeight w:hRule="exact" w:val="12960"/>
        </w:trPr>
        <w:tc>
          <w:tcPr>
            <w:tcW w:w="9962" w:type="dxa"/>
          </w:tcPr>
          <w:p w:rsidR="00BB7448" w:rsidRDefault="00972687" w:rsidP="0040086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 w:rsidRPr="00BB7448">
              <w:rPr>
                <w:b/>
                <w:szCs w:val="24"/>
              </w:rPr>
              <w:lastRenderedPageBreak/>
              <w:t>STATEMENT IN SUPPORT OF APPLICATION</w:t>
            </w:r>
            <w:r w:rsidR="00757BA9" w:rsidRPr="00BB7448">
              <w:rPr>
                <w:b/>
                <w:szCs w:val="24"/>
              </w:rPr>
              <w:t>.</w:t>
            </w:r>
            <w:r w:rsidRPr="00BB7448">
              <w:rPr>
                <w:b/>
                <w:szCs w:val="24"/>
              </w:rPr>
              <w:t xml:space="preserve"> </w:t>
            </w:r>
            <w:r w:rsidR="00757BA9" w:rsidRPr="00BB7448">
              <w:rPr>
                <w:b/>
                <w:szCs w:val="24"/>
              </w:rPr>
              <w:t xml:space="preserve"> </w:t>
            </w:r>
            <w:r w:rsidR="00BB7448">
              <w:rPr>
                <w:szCs w:val="24"/>
              </w:rPr>
              <w:t>Please use this space to:</w:t>
            </w:r>
          </w:p>
          <w:p w:rsidR="00BB7448" w:rsidRDefault="00BB7448" w:rsidP="00BB7448">
            <w:pPr>
              <w:tabs>
                <w:tab w:val="clear" w:pos="720"/>
                <w:tab w:val="clear" w:pos="9000"/>
                <w:tab w:val="left" w:pos="54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(a)</w:t>
            </w:r>
            <w:r>
              <w:rPr>
                <w:szCs w:val="24"/>
              </w:rPr>
              <w:tab/>
              <w:t>describe your reasons for wanting to undertake this secondment opportunity;</w:t>
            </w:r>
          </w:p>
          <w:p w:rsidR="00BB7448" w:rsidRDefault="00BB7448" w:rsidP="00315A73">
            <w:pPr>
              <w:tabs>
                <w:tab w:val="clear" w:pos="720"/>
                <w:tab w:val="clear" w:pos="9000"/>
                <w:tab w:val="left" w:pos="540"/>
                <w:tab w:val="right" w:pos="9720"/>
              </w:tabs>
              <w:ind w:left="540" w:hanging="540"/>
              <w:jc w:val="left"/>
              <w:rPr>
                <w:szCs w:val="24"/>
              </w:rPr>
            </w:pPr>
            <w:r>
              <w:rPr>
                <w:szCs w:val="24"/>
              </w:rPr>
              <w:t>(b)</w:t>
            </w:r>
            <w:r>
              <w:rPr>
                <w:szCs w:val="24"/>
              </w:rPr>
              <w:tab/>
              <w:t>provide evidence of how you meet the criteria of this post with reference to the particular skills, experience and competencies required as set out in the advert and further information.</w:t>
            </w:r>
          </w:p>
          <w:p w:rsidR="00BB7448" w:rsidRPr="009E6DF8" w:rsidRDefault="00BB7448" w:rsidP="00BB7448">
            <w:pPr>
              <w:tabs>
                <w:tab w:val="clear" w:pos="720"/>
                <w:tab w:val="clear" w:pos="9000"/>
                <w:tab w:val="left" w:pos="540"/>
                <w:tab w:val="right" w:pos="9720"/>
              </w:tabs>
              <w:jc w:val="left"/>
              <w:rPr>
                <w:sz w:val="20"/>
              </w:rPr>
            </w:pPr>
          </w:p>
          <w:p w:rsidR="00972687" w:rsidRPr="00BB7448" w:rsidRDefault="00972687" w:rsidP="00BB7448">
            <w:pPr>
              <w:tabs>
                <w:tab w:val="clear" w:pos="720"/>
                <w:tab w:val="clear" w:pos="9000"/>
                <w:tab w:val="left" w:pos="540"/>
                <w:tab w:val="right" w:pos="9720"/>
              </w:tabs>
              <w:jc w:val="left"/>
              <w:rPr>
                <w:szCs w:val="24"/>
              </w:rPr>
            </w:pPr>
            <w:r w:rsidRPr="00BB7448">
              <w:rPr>
                <w:szCs w:val="24"/>
              </w:rPr>
              <w:t>Please continue on a separate sheet if necessary.  Please add your name to any additional sheets.</w:t>
            </w:r>
          </w:p>
          <w:p w:rsidR="00972687" w:rsidRPr="009E6DF8" w:rsidRDefault="00972687" w:rsidP="00400869">
            <w:pPr>
              <w:tabs>
                <w:tab w:val="clear" w:pos="9000"/>
                <w:tab w:val="right" w:pos="9720"/>
              </w:tabs>
              <w:jc w:val="left"/>
              <w:rPr>
                <w:sz w:val="20"/>
              </w:rPr>
            </w:pPr>
          </w:p>
          <w:bookmarkStart w:id="33" w:name="Text31"/>
          <w:p w:rsidR="00972687" w:rsidRDefault="00315A73" w:rsidP="0040086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"/>
                  <w:enabled/>
                  <w:calcOnExit w:val="0"/>
                  <w:statusText w:type="text" w:val="Statement in Support of Application (please continue on a separate sheet if necessary).  Please add your name to any additional sheets.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3"/>
          </w:p>
          <w:p w:rsidR="00315A73" w:rsidRPr="00BB7448" w:rsidRDefault="00315A73" w:rsidP="00400869">
            <w:pPr>
              <w:tabs>
                <w:tab w:val="clear" w:pos="9000"/>
                <w:tab w:val="right" w:pos="9720"/>
              </w:tabs>
              <w:jc w:val="left"/>
              <w:rPr>
                <w:szCs w:val="24"/>
              </w:rPr>
            </w:pPr>
          </w:p>
        </w:tc>
      </w:tr>
    </w:tbl>
    <w:p w:rsidR="004B1AB8" w:rsidRPr="00494DBD" w:rsidRDefault="00972687" w:rsidP="00400869">
      <w:pPr>
        <w:tabs>
          <w:tab w:val="clear" w:pos="9000"/>
          <w:tab w:val="right" w:pos="9720"/>
        </w:tabs>
        <w:rPr>
          <w:b/>
          <w:spacing w:val="-4"/>
          <w:szCs w:val="24"/>
        </w:rPr>
      </w:pPr>
      <w:r w:rsidRPr="00494DBD">
        <w:rPr>
          <w:szCs w:val="24"/>
        </w:rPr>
        <w:br w:type="page"/>
      </w:r>
      <w:r w:rsidR="006F39E1" w:rsidRPr="00494DBD">
        <w:rPr>
          <w:b/>
          <w:spacing w:val="-4"/>
          <w:szCs w:val="24"/>
        </w:rPr>
        <w:lastRenderedPageBreak/>
        <w:t>PLEASE PROVIDE CONTACT DETAILS FO</w:t>
      </w:r>
      <w:r w:rsidR="001C17FF">
        <w:rPr>
          <w:b/>
          <w:spacing w:val="-4"/>
          <w:szCs w:val="24"/>
        </w:rPr>
        <w:t>R YOUR LINE MANAGER AND YOUR HR </w:t>
      </w:r>
      <w:r w:rsidR="006F39E1" w:rsidRPr="00494DBD">
        <w:rPr>
          <w:b/>
          <w:spacing w:val="-4"/>
          <w:szCs w:val="24"/>
        </w:rPr>
        <w:t>CONTACT</w:t>
      </w:r>
    </w:p>
    <w:p w:rsidR="00777A81" w:rsidRPr="00494DBD" w:rsidRDefault="00777A81" w:rsidP="00400869">
      <w:pPr>
        <w:tabs>
          <w:tab w:val="clear" w:pos="9000"/>
          <w:tab w:val="right" w:pos="9720"/>
        </w:tabs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92"/>
        <w:gridCol w:w="236"/>
        <w:gridCol w:w="4634"/>
      </w:tblGrid>
      <w:tr w:rsidR="006F39E1" w:rsidRPr="00494DBD" w:rsidTr="005F3D6D">
        <w:tc>
          <w:tcPr>
            <w:tcW w:w="5092" w:type="dxa"/>
          </w:tcPr>
          <w:p w:rsidR="006F39E1" w:rsidRPr="0043230B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 w:val="20"/>
              </w:rPr>
            </w:pPr>
          </w:p>
          <w:p w:rsidR="006F39E1" w:rsidRPr="007E0BB5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 w:rsidRPr="007E0BB5">
              <w:rPr>
                <w:szCs w:val="24"/>
              </w:rPr>
              <w:t>LINE MANAGER</w:t>
            </w:r>
          </w:p>
          <w:p w:rsidR="005F3D6D" w:rsidRPr="0043230B" w:rsidRDefault="005F3D6D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 w:val="20"/>
              </w:rPr>
            </w:pPr>
          </w:p>
          <w:p w:rsidR="005F3D6D" w:rsidRPr="007E0BB5" w:rsidRDefault="005F3D6D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 w:rsidRPr="007E0BB5">
              <w:rPr>
                <w:szCs w:val="24"/>
              </w:rPr>
              <w:t>Name:</w:t>
            </w:r>
          </w:p>
          <w:bookmarkStart w:id="34" w:name="Text51"/>
          <w:p w:rsidR="005F3D6D" w:rsidRPr="007E0BB5" w:rsidRDefault="007E0BB5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51"/>
                  <w:enabled/>
                  <w:calcOnExit w:val="0"/>
                  <w:statusText w:type="text" w:val="Line Manager - Name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4"/>
          </w:p>
          <w:p w:rsidR="005F3D6D" w:rsidRPr="007E0BB5" w:rsidRDefault="007E0BB5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>
              <w:rPr>
                <w:szCs w:val="24"/>
              </w:rPr>
              <w:t>Address:</w:t>
            </w: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Line Manager - Address - Line 1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Line Manager - Address - Line 2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Line Manager - Address - Line 3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Line Manager - Address - Line 4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Line Manager - Address - Line 5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7E0BB5">
              <w:rPr>
                <w:rFonts w:cs="Arial"/>
                <w:szCs w:val="24"/>
              </w:rPr>
              <w:t xml:space="preserve">Postcode:  </w:t>
            </w: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ostcode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43230B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798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7E0BB5">
              <w:rPr>
                <w:rFonts w:cs="Arial"/>
                <w:szCs w:val="24"/>
              </w:rPr>
              <w:t>Telephone number:</w:t>
            </w:r>
          </w:p>
          <w:p w:rsidR="007E0BB5" w:rsidRPr="007E0BB5" w:rsidRDefault="00E47989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798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elephone Number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7E0BB5" w:rsidRPr="0043230B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7E0BB5" w:rsidRPr="007E0BB5" w:rsidRDefault="007E0BB5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 w:rsidRPr="007E0BB5">
              <w:rPr>
                <w:rFonts w:cs="Arial"/>
                <w:szCs w:val="24"/>
              </w:rPr>
              <w:t>eMail address:</w:t>
            </w:r>
          </w:p>
          <w:p w:rsidR="007E0BB5" w:rsidRPr="007E0BB5" w:rsidRDefault="00E47989" w:rsidP="007E0BB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ail address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6F39E1" w:rsidRPr="007E0BB5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F39E1" w:rsidRPr="00494DBD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</w:p>
        </w:tc>
        <w:tc>
          <w:tcPr>
            <w:tcW w:w="4634" w:type="dxa"/>
            <w:tcBorders>
              <w:left w:val="nil"/>
            </w:tcBorders>
          </w:tcPr>
          <w:p w:rsidR="006F39E1" w:rsidRPr="0043230B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 w:val="20"/>
              </w:rPr>
            </w:pPr>
          </w:p>
          <w:p w:rsidR="006F39E1" w:rsidRPr="00494DBD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 w:rsidRPr="00494DBD">
              <w:rPr>
                <w:szCs w:val="24"/>
              </w:rPr>
              <w:t>EMPLOYER HR CONTACT</w:t>
            </w:r>
          </w:p>
          <w:p w:rsidR="006F39E1" w:rsidRPr="0043230B" w:rsidRDefault="006F39E1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 w:val="20"/>
              </w:rPr>
            </w:pP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 w:rsidRPr="007E0BB5">
              <w:rPr>
                <w:szCs w:val="24"/>
              </w:rPr>
              <w:t>Name:</w:t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ployer HR Contact - Name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  <w:r>
              <w:rPr>
                <w:szCs w:val="24"/>
              </w:rPr>
              <w:t>Address:</w:t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ployer HR Contact - Address - Line 1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ployer HR Contact - Address - Line 2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ployer HR Contactr - Address - Line 3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ployer HR Contact - Address - Line 4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ployer HR Contact - Address - Line 5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7E0BB5">
              <w:rPr>
                <w:rFonts w:cs="Arial"/>
                <w:szCs w:val="24"/>
              </w:rPr>
              <w:t xml:space="preserve">Postcode:  </w:t>
            </w: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ostcode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43230B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798"/>
                <w:tab w:val="right" w:pos="9720"/>
              </w:tabs>
              <w:jc w:val="left"/>
              <w:rPr>
                <w:rFonts w:cs="Arial"/>
                <w:szCs w:val="24"/>
              </w:rPr>
            </w:pPr>
            <w:r w:rsidRPr="007E0BB5">
              <w:rPr>
                <w:rFonts w:cs="Arial"/>
                <w:szCs w:val="24"/>
              </w:rPr>
              <w:t>Telephone number:</w:t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798"/>
                <w:tab w:val="right" w:pos="972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elephone Number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43230B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right" w:pos="9720"/>
              </w:tabs>
              <w:jc w:val="left"/>
              <w:rPr>
                <w:rFonts w:cs="Arial"/>
                <w:sz w:val="20"/>
              </w:rPr>
            </w:pP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 w:rsidRPr="007E0BB5">
              <w:rPr>
                <w:rFonts w:cs="Arial"/>
                <w:szCs w:val="24"/>
              </w:rPr>
              <w:t>eMail address:</w:t>
            </w:r>
          </w:p>
          <w:p w:rsidR="00E47989" w:rsidRPr="007E0BB5" w:rsidRDefault="00E47989" w:rsidP="00E4798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  <w:tab w:val="left" w:pos="1078"/>
                <w:tab w:val="right" w:pos="972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Mail address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 w:rsidR="00FC780A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  <w:p w:rsidR="00E47989" w:rsidRPr="00494DBD" w:rsidRDefault="00E47989" w:rsidP="005F3D6D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rPr>
                <w:szCs w:val="24"/>
              </w:rPr>
            </w:pPr>
          </w:p>
        </w:tc>
      </w:tr>
    </w:tbl>
    <w:p w:rsidR="00777A81" w:rsidRPr="00494DBD" w:rsidRDefault="00777A81" w:rsidP="00400869">
      <w:pPr>
        <w:tabs>
          <w:tab w:val="clear" w:pos="9000"/>
          <w:tab w:val="right" w:pos="9720"/>
        </w:tabs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962"/>
      </w:tblGrid>
      <w:tr w:rsidR="004B1AB8" w:rsidRPr="00494DBD">
        <w:tc>
          <w:tcPr>
            <w:tcW w:w="9962" w:type="dxa"/>
          </w:tcPr>
          <w:p w:rsidR="00777A81" w:rsidRPr="00494DBD" w:rsidRDefault="00777A81" w:rsidP="004B1AB8">
            <w:pPr>
              <w:pStyle w:val="Header"/>
              <w:tabs>
                <w:tab w:val="right" w:pos="9720"/>
              </w:tabs>
              <w:jc w:val="left"/>
              <w:rPr>
                <w:szCs w:val="24"/>
              </w:rPr>
            </w:pPr>
          </w:p>
          <w:p w:rsidR="004B1AB8" w:rsidRPr="00494DBD" w:rsidRDefault="004B1AB8" w:rsidP="004B1AB8">
            <w:pPr>
              <w:pStyle w:val="Header"/>
              <w:tabs>
                <w:tab w:val="right" w:pos="9720"/>
              </w:tabs>
              <w:jc w:val="left"/>
              <w:rPr>
                <w:b/>
                <w:szCs w:val="24"/>
              </w:rPr>
            </w:pPr>
            <w:r w:rsidRPr="00494DBD">
              <w:rPr>
                <w:b/>
                <w:szCs w:val="24"/>
              </w:rPr>
              <w:t>YOU MUST SIGN AND DATE THIS FORM</w:t>
            </w:r>
          </w:p>
          <w:p w:rsidR="004B1AB8" w:rsidRPr="00494DBD" w:rsidRDefault="004B1AB8" w:rsidP="004B1AB8">
            <w:pPr>
              <w:pStyle w:val="Header"/>
              <w:tabs>
                <w:tab w:val="right" w:pos="9720"/>
              </w:tabs>
              <w:jc w:val="left"/>
              <w:rPr>
                <w:szCs w:val="24"/>
              </w:rPr>
            </w:pPr>
          </w:p>
          <w:p w:rsidR="004B1AB8" w:rsidRPr="00494DBD" w:rsidRDefault="004B1AB8" w:rsidP="004B1AB8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9000"/>
              </w:tabs>
              <w:jc w:val="left"/>
              <w:rPr>
                <w:szCs w:val="24"/>
              </w:rPr>
            </w:pPr>
            <w:r w:rsidRPr="00494DBD">
              <w:rPr>
                <w:szCs w:val="24"/>
              </w:rPr>
              <w:t xml:space="preserve">I declare that the information I have given in support of my application is, to the best of my knowledge and belief, true and complete. </w:t>
            </w:r>
            <w:r w:rsidR="00E62148" w:rsidRPr="00494DBD">
              <w:rPr>
                <w:szCs w:val="24"/>
              </w:rPr>
              <w:t xml:space="preserve"> </w:t>
            </w:r>
            <w:r w:rsidRPr="00494DBD">
              <w:rPr>
                <w:szCs w:val="24"/>
              </w:rPr>
              <w:t xml:space="preserve">I understand that if it is subsequently discovered that any statement is false or misleading, or that I have withheld relevant information, my application may be disqualified </w:t>
            </w:r>
          </w:p>
          <w:p w:rsidR="004B1AB8" w:rsidRPr="00494DBD" w:rsidRDefault="004B1AB8" w:rsidP="004B1AB8">
            <w:pPr>
              <w:pStyle w:val="Header"/>
              <w:tabs>
                <w:tab w:val="right" w:pos="9720"/>
              </w:tabs>
              <w:jc w:val="left"/>
              <w:rPr>
                <w:szCs w:val="24"/>
              </w:rPr>
            </w:pPr>
          </w:p>
          <w:p w:rsidR="004B1AB8" w:rsidRPr="00494DBD" w:rsidRDefault="00777A81" w:rsidP="004B1AB8">
            <w:pPr>
              <w:pStyle w:val="Header"/>
              <w:tabs>
                <w:tab w:val="right" w:pos="9720"/>
              </w:tabs>
              <w:jc w:val="left"/>
              <w:rPr>
                <w:szCs w:val="24"/>
              </w:rPr>
            </w:pPr>
            <w:r w:rsidRPr="00494DBD">
              <w:rPr>
                <w:b/>
                <w:szCs w:val="24"/>
              </w:rPr>
              <w:t>I confirm that my line manager/employer supports this application</w:t>
            </w:r>
            <w:r w:rsidRPr="00494DBD">
              <w:rPr>
                <w:szCs w:val="24"/>
              </w:rPr>
              <w:t>.</w:t>
            </w:r>
          </w:p>
          <w:p w:rsidR="00777A81" w:rsidRPr="00494DBD" w:rsidRDefault="00777A81" w:rsidP="004B1AB8">
            <w:pPr>
              <w:pStyle w:val="Header"/>
              <w:tabs>
                <w:tab w:val="right" w:pos="9720"/>
              </w:tabs>
              <w:jc w:val="left"/>
              <w:rPr>
                <w:szCs w:val="24"/>
              </w:rPr>
            </w:pPr>
          </w:p>
          <w:p w:rsidR="004B1AB8" w:rsidRPr="00494DBD" w:rsidRDefault="004B1AB8" w:rsidP="004B1AB8">
            <w:pPr>
              <w:pStyle w:val="Header"/>
              <w:tabs>
                <w:tab w:val="clear" w:pos="4153"/>
                <w:tab w:val="clear" w:pos="8306"/>
                <w:tab w:val="left" w:pos="1620"/>
                <w:tab w:val="left" w:pos="6480"/>
                <w:tab w:val="left" w:pos="7380"/>
                <w:tab w:val="right" w:pos="9720"/>
              </w:tabs>
              <w:jc w:val="left"/>
              <w:rPr>
                <w:szCs w:val="24"/>
              </w:rPr>
            </w:pPr>
            <w:r w:rsidRPr="00494DBD">
              <w:rPr>
                <w:szCs w:val="24"/>
              </w:rPr>
              <w:t>SIGNATURE</w:t>
            </w:r>
            <w:r w:rsidRPr="00494DBD">
              <w:rPr>
                <w:szCs w:val="24"/>
              </w:rPr>
              <w:tab/>
            </w:r>
            <w:r w:rsidRPr="00494DBD">
              <w:rPr>
                <w:szCs w:val="24"/>
              </w:rPr>
              <w:tab/>
              <w:t>DATE</w:t>
            </w:r>
            <w:r w:rsidRPr="00494DBD">
              <w:rPr>
                <w:szCs w:val="24"/>
              </w:rPr>
              <w:tab/>
            </w:r>
            <w:r w:rsidR="00757BA9" w:rsidRPr="00494DBD">
              <w:rPr>
                <w:szCs w:val="24"/>
              </w:rPr>
              <w:fldChar w:fldCharType="begin">
                <w:ffData>
                  <w:name w:val="Text32"/>
                  <w:enabled/>
                  <w:calcOnExit w:val="0"/>
                  <w:statusText w:type="text" w:val="Date of signing"/>
                  <w:textInput/>
                </w:ffData>
              </w:fldChar>
            </w:r>
            <w:bookmarkStart w:id="35" w:name="Text32"/>
            <w:r w:rsidR="00757BA9" w:rsidRPr="00494DBD">
              <w:rPr>
                <w:szCs w:val="24"/>
              </w:rPr>
              <w:instrText xml:space="preserve"> FORMTEXT </w:instrText>
            </w:r>
            <w:r w:rsidR="00757BA9" w:rsidRPr="00494DBD">
              <w:rPr>
                <w:szCs w:val="24"/>
              </w:rPr>
            </w:r>
            <w:r w:rsidR="00757BA9" w:rsidRPr="00494DBD">
              <w:rPr>
                <w:szCs w:val="24"/>
              </w:rPr>
              <w:fldChar w:fldCharType="separate"/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FC780A">
              <w:rPr>
                <w:noProof/>
                <w:szCs w:val="24"/>
              </w:rPr>
              <w:t> </w:t>
            </w:r>
            <w:r w:rsidR="00757BA9" w:rsidRPr="00494DBD">
              <w:rPr>
                <w:szCs w:val="24"/>
              </w:rPr>
              <w:fldChar w:fldCharType="end"/>
            </w:r>
            <w:bookmarkEnd w:id="35"/>
          </w:p>
          <w:p w:rsidR="004B1AB8" w:rsidRPr="00494DBD" w:rsidRDefault="004B1AB8" w:rsidP="00777A81">
            <w:pPr>
              <w:tabs>
                <w:tab w:val="clear" w:pos="9000"/>
                <w:tab w:val="right" w:pos="9720"/>
              </w:tabs>
              <w:rPr>
                <w:szCs w:val="24"/>
              </w:rPr>
            </w:pPr>
          </w:p>
        </w:tc>
      </w:tr>
    </w:tbl>
    <w:p w:rsidR="00273333" w:rsidRPr="00494DBD" w:rsidRDefault="00273333" w:rsidP="004B1AB8">
      <w:pPr>
        <w:tabs>
          <w:tab w:val="clear" w:pos="9000"/>
          <w:tab w:val="right" w:pos="9720"/>
        </w:tabs>
        <w:rPr>
          <w:szCs w:val="24"/>
        </w:rPr>
      </w:pPr>
    </w:p>
    <w:p w:rsidR="00273333" w:rsidRPr="00494DBD" w:rsidRDefault="00273333" w:rsidP="004B1AB8">
      <w:pPr>
        <w:tabs>
          <w:tab w:val="clear" w:pos="9000"/>
          <w:tab w:val="right" w:pos="9720"/>
        </w:tabs>
        <w:rPr>
          <w:szCs w:val="24"/>
        </w:rPr>
      </w:pPr>
      <w:r w:rsidRPr="00494DBD">
        <w:rPr>
          <w:szCs w:val="24"/>
        </w:rPr>
        <w:t xml:space="preserve">Please return the completed form to the address below by </w:t>
      </w:r>
      <w:r w:rsidRPr="00494DBD">
        <w:rPr>
          <w:szCs w:val="24"/>
        </w:rPr>
        <w:fldChar w:fldCharType="begin">
          <w:ffData>
            <w:name w:val="Text34"/>
            <w:enabled/>
            <w:calcOnExit w:val="0"/>
            <w:statusText w:type="text" w:val="Closing date"/>
            <w:textInput>
              <w:default w:val="Closing date"/>
            </w:textInput>
          </w:ffData>
        </w:fldChar>
      </w:r>
      <w:bookmarkStart w:id="36" w:name="Text34"/>
      <w:r w:rsidRPr="00494DBD">
        <w:rPr>
          <w:szCs w:val="24"/>
        </w:rPr>
        <w:instrText xml:space="preserve"> FORMTEXT </w:instrText>
      </w:r>
      <w:r w:rsidRPr="00494DBD">
        <w:rPr>
          <w:szCs w:val="24"/>
        </w:rPr>
      </w:r>
      <w:r w:rsidRPr="00494DBD">
        <w:rPr>
          <w:szCs w:val="24"/>
        </w:rPr>
        <w:fldChar w:fldCharType="separate"/>
      </w:r>
      <w:r w:rsidR="0034257A">
        <w:rPr>
          <w:szCs w:val="24"/>
        </w:rPr>
        <w:t>F</w:t>
      </w:r>
      <w:r w:rsidR="0034257A">
        <w:rPr>
          <w:noProof/>
          <w:szCs w:val="24"/>
        </w:rPr>
        <w:t>riday 12 May 2017</w:t>
      </w:r>
      <w:r w:rsidRPr="00494DBD">
        <w:rPr>
          <w:szCs w:val="24"/>
        </w:rPr>
        <w:fldChar w:fldCharType="end"/>
      </w:r>
      <w:bookmarkEnd w:id="36"/>
      <w:r w:rsidR="0043230B">
        <w:rPr>
          <w:szCs w:val="24"/>
        </w:rPr>
        <w:t>:</w:t>
      </w:r>
    </w:p>
    <w:p w:rsidR="00273333" w:rsidRPr="00494DBD" w:rsidRDefault="00273333" w:rsidP="004B1AB8">
      <w:pPr>
        <w:tabs>
          <w:tab w:val="clear" w:pos="9000"/>
          <w:tab w:val="right" w:pos="9720"/>
        </w:tabs>
        <w:rPr>
          <w:szCs w:val="24"/>
        </w:rPr>
      </w:pPr>
    </w:p>
    <w:p w:rsidR="00273333" w:rsidRPr="00494DBD" w:rsidRDefault="00AC640E" w:rsidP="004B1AB8">
      <w:pPr>
        <w:tabs>
          <w:tab w:val="clear" w:pos="9000"/>
          <w:tab w:val="right" w:pos="9720"/>
        </w:tabs>
        <w:rPr>
          <w:szCs w:val="24"/>
        </w:rPr>
      </w:pPr>
      <w:r w:rsidRPr="00494DBD">
        <w:rPr>
          <w:szCs w:val="24"/>
        </w:rPr>
        <w:fldChar w:fldCharType="begin">
          <w:ffData>
            <w:name w:val="Text35"/>
            <w:enabled/>
            <w:calcOnExit w:val="0"/>
            <w:statusText w:type="text" w:val="Contact"/>
            <w:textInput>
              <w:default w:val="Contact"/>
            </w:textInput>
          </w:ffData>
        </w:fldChar>
      </w:r>
      <w:bookmarkStart w:id="37" w:name="Text35"/>
      <w:r w:rsidRPr="00494DBD">
        <w:rPr>
          <w:szCs w:val="24"/>
        </w:rPr>
        <w:instrText xml:space="preserve"> FORMTEXT </w:instrText>
      </w:r>
      <w:r w:rsidRPr="00494DBD">
        <w:rPr>
          <w:szCs w:val="24"/>
        </w:rPr>
      </w:r>
      <w:r w:rsidRPr="00494DBD">
        <w:rPr>
          <w:szCs w:val="24"/>
        </w:rPr>
        <w:fldChar w:fldCharType="separate"/>
      </w:r>
      <w:r w:rsidR="0034257A">
        <w:rPr>
          <w:noProof/>
          <w:szCs w:val="24"/>
        </w:rPr>
        <w:t>Belinda Robertson</w:t>
      </w:r>
      <w:r w:rsidRPr="00494DBD">
        <w:rPr>
          <w:szCs w:val="24"/>
        </w:rPr>
        <w:fldChar w:fldCharType="end"/>
      </w:r>
      <w:bookmarkEnd w:id="37"/>
    </w:p>
    <w:p w:rsidR="00273333" w:rsidRDefault="00273333" w:rsidP="004B1AB8">
      <w:pPr>
        <w:tabs>
          <w:tab w:val="clear" w:pos="9000"/>
          <w:tab w:val="right" w:pos="9720"/>
        </w:tabs>
        <w:rPr>
          <w:szCs w:val="24"/>
        </w:rPr>
      </w:pPr>
      <w:r w:rsidRPr="00494DBD">
        <w:rPr>
          <w:szCs w:val="24"/>
        </w:rPr>
        <w:t xml:space="preserve">Scottish </w:t>
      </w:r>
      <w:r w:rsidR="007F70B2" w:rsidRPr="00494DBD">
        <w:rPr>
          <w:szCs w:val="24"/>
        </w:rPr>
        <w:t>Government</w:t>
      </w:r>
    </w:p>
    <w:bookmarkStart w:id="38" w:name="Text53"/>
    <w:p w:rsidR="00CF3AA0" w:rsidRPr="00494DBD" w:rsidRDefault="00CF3AA0" w:rsidP="004B1AB8">
      <w:pPr>
        <w:tabs>
          <w:tab w:val="clear" w:pos="9000"/>
          <w:tab w:val="right" w:pos="9720"/>
        </w:tabs>
        <w:rPr>
          <w:szCs w:val="24"/>
        </w:rPr>
      </w:pPr>
      <w:r>
        <w:rPr>
          <w:szCs w:val="24"/>
        </w:rPr>
        <w:fldChar w:fldCharType="begin">
          <w:ffData>
            <w:name w:val="Text53"/>
            <w:enabled/>
            <w:calcOnExit w:val="0"/>
            <w:statusText w:type="text" w:val="Location within Building"/>
            <w:textInput>
              <w:default w:val="Location within Building"/>
            </w:textInput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34257A">
        <w:rPr>
          <w:noProof/>
          <w:szCs w:val="24"/>
        </w:rPr>
        <w:t>Looked After Children Unit</w:t>
      </w:r>
      <w:r>
        <w:rPr>
          <w:szCs w:val="24"/>
        </w:rPr>
        <w:fldChar w:fldCharType="end"/>
      </w:r>
      <w:bookmarkEnd w:id="38"/>
    </w:p>
    <w:bookmarkStart w:id="39" w:name="Text54"/>
    <w:p w:rsidR="00273333" w:rsidRDefault="00CF3AA0" w:rsidP="004B1AB8">
      <w:pPr>
        <w:tabs>
          <w:tab w:val="clear" w:pos="9000"/>
          <w:tab w:val="right" w:pos="9720"/>
        </w:tabs>
        <w:rPr>
          <w:szCs w:val="24"/>
        </w:rPr>
      </w:pPr>
      <w:r>
        <w:rPr>
          <w:szCs w:val="24"/>
        </w:rPr>
        <w:fldChar w:fldCharType="begin">
          <w:ffData>
            <w:name w:val="Text54"/>
            <w:enabled/>
            <w:calcOnExit w:val="0"/>
            <w:statusText w:type="text" w:val="Building Name"/>
            <w:textInput>
              <w:default w:val="Building Name"/>
            </w:textInput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5A4FB6">
        <w:rPr>
          <w:noProof/>
          <w:szCs w:val="24"/>
        </w:rPr>
        <w:t>Area 2</w:t>
      </w:r>
      <w:r w:rsidR="0034257A">
        <w:rPr>
          <w:noProof/>
          <w:szCs w:val="24"/>
        </w:rPr>
        <w:t>A</w:t>
      </w:r>
      <w:r w:rsidR="005A4FB6">
        <w:rPr>
          <w:noProof/>
          <w:szCs w:val="24"/>
        </w:rPr>
        <w:t xml:space="preserve"> North</w:t>
      </w:r>
      <w:r>
        <w:rPr>
          <w:szCs w:val="24"/>
        </w:rPr>
        <w:fldChar w:fldCharType="end"/>
      </w:r>
      <w:bookmarkEnd w:id="39"/>
    </w:p>
    <w:bookmarkStart w:id="40" w:name="Text55"/>
    <w:p w:rsidR="00CF3AA0" w:rsidRDefault="00CF3AA0" w:rsidP="004B1AB8">
      <w:pPr>
        <w:tabs>
          <w:tab w:val="clear" w:pos="9000"/>
          <w:tab w:val="right" w:pos="9720"/>
        </w:tabs>
        <w:rPr>
          <w:szCs w:val="24"/>
        </w:rPr>
      </w:pPr>
      <w:r>
        <w:rPr>
          <w:szCs w:val="24"/>
        </w:rPr>
        <w:fldChar w:fldCharType="begin">
          <w:ffData>
            <w:name w:val="Text55"/>
            <w:enabled/>
            <w:calcOnExit w:val="0"/>
            <w:statusText w:type="text" w:val="Street"/>
            <w:textInput>
              <w:default w:val="Street"/>
            </w:textInput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5A4FB6">
        <w:rPr>
          <w:noProof/>
          <w:szCs w:val="24"/>
        </w:rPr>
        <w:t>Victoria Quay</w:t>
      </w:r>
      <w:r>
        <w:rPr>
          <w:szCs w:val="24"/>
        </w:rPr>
        <w:fldChar w:fldCharType="end"/>
      </w:r>
      <w:bookmarkEnd w:id="40"/>
    </w:p>
    <w:bookmarkStart w:id="41" w:name="Text56"/>
    <w:p w:rsidR="00CF3AA0" w:rsidRDefault="00CF3AA0" w:rsidP="004B1AB8">
      <w:pPr>
        <w:tabs>
          <w:tab w:val="clear" w:pos="9000"/>
          <w:tab w:val="right" w:pos="9720"/>
        </w:tabs>
        <w:rPr>
          <w:szCs w:val="24"/>
        </w:rPr>
      </w:pPr>
      <w:r>
        <w:rPr>
          <w:szCs w:val="24"/>
        </w:rPr>
        <w:fldChar w:fldCharType="begin">
          <w:ffData>
            <w:name w:val="Text56"/>
            <w:enabled/>
            <w:calcOnExit w:val="0"/>
            <w:statusText w:type="text" w:val="Town/City"/>
            <w:textInput>
              <w:default w:val="Town/City"/>
            </w:textInput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5A4FB6">
        <w:rPr>
          <w:noProof/>
          <w:szCs w:val="24"/>
        </w:rPr>
        <w:t>Edinburgh</w:t>
      </w:r>
      <w:r>
        <w:rPr>
          <w:szCs w:val="24"/>
        </w:rPr>
        <w:fldChar w:fldCharType="end"/>
      </w:r>
      <w:bookmarkEnd w:id="41"/>
    </w:p>
    <w:bookmarkStart w:id="42" w:name="Text57"/>
    <w:p w:rsidR="00CF3AA0" w:rsidRDefault="00CF3AA0" w:rsidP="004B1AB8">
      <w:pPr>
        <w:tabs>
          <w:tab w:val="clear" w:pos="9000"/>
          <w:tab w:val="right" w:pos="9720"/>
        </w:tabs>
        <w:rPr>
          <w:szCs w:val="24"/>
        </w:rPr>
      </w:pPr>
      <w:r>
        <w:rPr>
          <w:szCs w:val="24"/>
        </w:rPr>
        <w:fldChar w:fldCharType="begin">
          <w:ffData>
            <w:name w:val="Text57"/>
            <w:enabled/>
            <w:calcOnExit w:val="0"/>
            <w:statusText w:type="text" w:val="Postcode"/>
            <w:textInput>
              <w:default w:val="Postcode"/>
            </w:textInput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="005A4FB6">
        <w:rPr>
          <w:noProof/>
          <w:szCs w:val="24"/>
        </w:rPr>
        <w:t>EH6 6QQ</w:t>
      </w:r>
      <w:r>
        <w:rPr>
          <w:szCs w:val="24"/>
        </w:rPr>
        <w:fldChar w:fldCharType="end"/>
      </w:r>
      <w:bookmarkEnd w:id="42"/>
    </w:p>
    <w:p w:rsidR="00CF3AA0" w:rsidRPr="00494DBD" w:rsidRDefault="00CF3AA0" w:rsidP="004B1AB8">
      <w:pPr>
        <w:tabs>
          <w:tab w:val="clear" w:pos="9000"/>
          <w:tab w:val="right" w:pos="9720"/>
        </w:tabs>
        <w:rPr>
          <w:szCs w:val="24"/>
        </w:rPr>
      </w:pPr>
    </w:p>
    <w:p w:rsidR="00273333" w:rsidRDefault="00273333" w:rsidP="004B1AB8">
      <w:pPr>
        <w:tabs>
          <w:tab w:val="clear" w:pos="9000"/>
          <w:tab w:val="right" w:pos="9720"/>
        </w:tabs>
        <w:rPr>
          <w:b/>
          <w:szCs w:val="24"/>
        </w:rPr>
      </w:pPr>
      <w:r w:rsidRPr="00494DBD">
        <w:rPr>
          <w:b/>
          <w:szCs w:val="24"/>
        </w:rPr>
        <w:t>You can e</w:t>
      </w:r>
      <w:r w:rsidR="00E62148" w:rsidRPr="00494DBD">
        <w:rPr>
          <w:b/>
          <w:szCs w:val="24"/>
        </w:rPr>
        <w:t>M</w:t>
      </w:r>
      <w:r w:rsidRPr="00494DBD">
        <w:rPr>
          <w:b/>
          <w:szCs w:val="24"/>
        </w:rPr>
        <w:t xml:space="preserve">ail your application to:  </w:t>
      </w:r>
      <w:bookmarkStart w:id="43" w:name="Text58"/>
      <w:r w:rsidR="00517BB3">
        <w:rPr>
          <w:b/>
          <w:szCs w:val="24"/>
        </w:rPr>
        <w:fldChar w:fldCharType="begin">
          <w:ffData>
            <w:name w:val="Text58"/>
            <w:enabled/>
            <w:calcOnExit w:val="0"/>
            <w:statusText w:type="text" w:val="firstname.surname"/>
            <w:textInput>
              <w:default w:val="firstname.surname"/>
            </w:textInput>
          </w:ffData>
        </w:fldChar>
      </w:r>
      <w:r w:rsidR="00517BB3">
        <w:rPr>
          <w:b/>
          <w:szCs w:val="24"/>
        </w:rPr>
        <w:instrText xml:space="preserve"> FORMTEXT </w:instrText>
      </w:r>
      <w:r w:rsidR="00517BB3">
        <w:rPr>
          <w:b/>
          <w:szCs w:val="24"/>
        </w:rPr>
      </w:r>
      <w:r w:rsidR="00517BB3">
        <w:rPr>
          <w:b/>
          <w:szCs w:val="24"/>
        </w:rPr>
        <w:fldChar w:fldCharType="separate"/>
      </w:r>
      <w:r w:rsidR="00EB1448">
        <w:rPr>
          <w:b/>
          <w:szCs w:val="24"/>
        </w:rPr>
        <w:t>belinda.robertson</w:t>
      </w:r>
      <w:r w:rsidR="00517BB3">
        <w:rPr>
          <w:b/>
          <w:szCs w:val="24"/>
        </w:rPr>
        <w:fldChar w:fldCharType="end"/>
      </w:r>
      <w:bookmarkEnd w:id="43"/>
      <w:r w:rsidR="006A25F6">
        <w:rPr>
          <w:b/>
          <w:szCs w:val="24"/>
        </w:rPr>
        <w:t>@scotland.gsi.gov.uk</w:t>
      </w:r>
    </w:p>
    <w:p w:rsidR="006A25F6" w:rsidRPr="006A25F6" w:rsidRDefault="006A25F6" w:rsidP="004B1AB8">
      <w:pPr>
        <w:tabs>
          <w:tab w:val="clear" w:pos="9000"/>
          <w:tab w:val="right" w:pos="9720"/>
        </w:tabs>
        <w:rPr>
          <w:szCs w:val="24"/>
        </w:rPr>
      </w:pPr>
    </w:p>
    <w:sectPr w:rsidR="006A25F6" w:rsidRPr="006A25F6" w:rsidSect="00C707B7">
      <w:headerReference w:type="default" r:id="rId10"/>
      <w:type w:val="continuous"/>
      <w:pgSz w:w="11906" w:h="16838" w:code="9"/>
      <w:pgMar w:top="1440" w:right="1080" w:bottom="144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3D" w:rsidRDefault="00BE723D">
      <w:r>
        <w:separator/>
      </w:r>
    </w:p>
  </w:endnote>
  <w:endnote w:type="continuationSeparator" w:id="0">
    <w:p w:rsidR="00BE723D" w:rsidRDefault="00BE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ottish Government Logo">
    <w:charset w:val="02"/>
    <w:family w:val="swiss"/>
    <w:pitch w:val="variable"/>
    <w:sig w:usb0="00000000" w:usb1="10000000" w:usb2="00000000" w:usb3="00000000" w:csb0="80000000" w:csb1="00000000"/>
    <w:embedRegular r:id="rId1" w:fontKey="{0C8D6247-1265-42B6-A6BA-1131980F2D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B7A22FC7-FA6B-426B-94E0-5DEA09D7BF49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37B9BA37-1D50-4948-94CC-A4A4A9755C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77" w:rsidRPr="0067486A" w:rsidRDefault="00915277" w:rsidP="00314301">
    <w:pPr>
      <w:pStyle w:val="Footer"/>
      <w:tabs>
        <w:tab w:val="clear" w:pos="4153"/>
        <w:tab w:val="clear" w:pos="8306"/>
        <w:tab w:val="center" w:pos="4500"/>
        <w:tab w:val="right" w:pos="9000"/>
      </w:tabs>
      <w:jc w:val="center"/>
      <w:rPr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2F9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3D" w:rsidRDefault="00BE723D">
      <w:r>
        <w:separator/>
      </w:r>
    </w:p>
  </w:footnote>
  <w:footnote w:type="continuationSeparator" w:id="0">
    <w:p w:rsidR="00BE723D" w:rsidRDefault="00BE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77" w:rsidRPr="00DB64EF" w:rsidRDefault="00915277" w:rsidP="00DB64EF">
    <w:pPr>
      <w:pStyle w:val="Header"/>
      <w:tabs>
        <w:tab w:val="center" w:pos="4860"/>
      </w:tabs>
      <w:jc w:val="center"/>
      <w:rPr>
        <w:b/>
        <w:sz w:val="20"/>
      </w:rPr>
    </w:pPr>
    <w:r>
      <w:rPr>
        <w:b/>
        <w:sz w:val="20"/>
      </w:rPr>
      <w:t>IN CONFIDENCE - WHEN COMPLETED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77" w:rsidRDefault="00915277" w:rsidP="003A2A4D">
    <w:pPr>
      <w:pStyle w:val="Header"/>
      <w:jc w:val="center"/>
      <w:rPr>
        <w:b/>
        <w:sz w:val="20"/>
      </w:rPr>
    </w:pPr>
    <w:r>
      <w:rPr>
        <w:b/>
        <w:sz w:val="20"/>
      </w:rPr>
      <w:t>IN CONFIDENCE - WHEN COMPLETED</w:t>
    </w:r>
  </w:p>
  <w:p w:rsidR="00915277" w:rsidRPr="003A2A4D" w:rsidRDefault="00915277" w:rsidP="003A2A4D">
    <w:pPr>
      <w:pStyle w:val="Header"/>
      <w:jc w:val="center"/>
      <w:rPr>
        <w:szCs w:val="24"/>
      </w:rPr>
    </w:pPr>
    <w:r>
      <w:rPr>
        <w:b/>
        <w:sz w:val="20"/>
      </w:rPr>
      <w:t>SCOTTISH GOVERNMENT – DIVERSITY MONITORING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150C1CBA"/>
    <w:multiLevelType w:val="multilevel"/>
    <w:tmpl w:val="FFFFFFFF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">
    <w:nsid w:val="1AD23389"/>
    <w:multiLevelType w:val="hybridMultilevel"/>
    <w:tmpl w:val="927871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D23444"/>
    <w:multiLevelType w:val="multilevel"/>
    <w:tmpl w:val="FFFFFFFF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4">
    <w:nsid w:val="3DB03FBB"/>
    <w:multiLevelType w:val="hybridMultilevel"/>
    <w:tmpl w:val="439648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0D"/>
    <w:rsid w:val="00020094"/>
    <w:rsid w:val="00032111"/>
    <w:rsid w:val="00032B84"/>
    <w:rsid w:val="00033C46"/>
    <w:rsid w:val="00034FF9"/>
    <w:rsid w:val="00044849"/>
    <w:rsid w:val="00050759"/>
    <w:rsid w:val="00052C9F"/>
    <w:rsid w:val="000557CB"/>
    <w:rsid w:val="00055D75"/>
    <w:rsid w:val="00055F70"/>
    <w:rsid w:val="000709E0"/>
    <w:rsid w:val="0009066F"/>
    <w:rsid w:val="000906BD"/>
    <w:rsid w:val="000C4DED"/>
    <w:rsid w:val="000C5DC9"/>
    <w:rsid w:val="000F30D9"/>
    <w:rsid w:val="000F4B98"/>
    <w:rsid w:val="00114419"/>
    <w:rsid w:val="00115EA8"/>
    <w:rsid w:val="00133E82"/>
    <w:rsid w:val="00135B32"/>
    <w:rsid w:val="00144242"/>
    <w:rsid w:val="001453B1"/>
    <w:rsid w:val="00157346"/>
    <w:rsid w:val="001748E7"/>
    <w:rsid w:val="00181CB4"/>
    <w:rsid w:val="001924D8"/>
    <w:rsid w:val="00192DC7"/>
    <w:rsid w:val="00195E40"/>
    <w:rsid w:val="001A2985"/>
    <w:rsid w:val="001C1202"/>
    <w:rsid w:val="001C17FF"/>
    <w:rsid w:val="001C4102"/>
    <w:rsid w:val="001E55C9"/>
    <w:rsid w:val="001E59B4"/>
    <w:rsid w:val="001E7340"/>
    <w:rsid w:val="001F2C51"/>
    <w:rsid w:val="001F754E"/>
    <w:rsid w:val="00213404"/>
    <w:rsid w:val="00215E53"/>
    <w:rsid w:val="00226B30"/>
    <w:rsid w:val="00240F29"/>
    <w:rsid w:val="00241396"/>
    <w:rsid w:val="00273333"/>
    <w:rsid w:val="0028608D"/>
    <w:rsid w:val="0029330D"/>
    <w:rsid w:val="002C40B9"/>
    <w:rsid w:val="002C5544"/>
    <w:rsid w:val="002D08B7"/>
    <w:rsid w:val="002E5B0D"/>
    <w:rsid w:val="002F08C1"/>
    <w:rsid w:val="00300C70"/>
    <w:rsid w:val="00313F4D"/>
    <w:rsid w:val="00314301"/>
    <w:rsid w:val="00315A73"/>
    <w:rsid w:val="00324556"/>
    <w:rsid w:val="0034257A"/>
    <w:rsid w:val="00346D0E"/>
    <w:rsid w:val="00352494"/>
    <w:rsid w:val="00356478"/>
    <w:rsid w:val="00361E89"/>
    <w:rsid w:val="00390CC3"/>
    <w:rsid w:val="003A2A4D"/>
    <w:rsid w:val="003B4F12"/>
    <w:rsid w:val="003C09E5"/>
    <w:rsid w:val="003F2479"/>
    <w:rsid w:val="00400869"/>
    <w:rsid w:val="00414DFE"/>
    <w:rsid w:val="00417B28"/>
    <w:rsid w:val="0043230B"/>
    <w:rsid w:val="00435A27"/>
    <w:rsid w:val="004417BC"/>
    <w:rsid w:val="00442F60"/>
    <w:rsid w:val="00450FCA"/>
    <w:rsid w:val="00455DA5"/>
    <w:rsid w:val="0046032B"/>
    <w:rsid w:val="00476072"/>
    <w:rsid w:val="0048100B"/>
    <w:rsid w:val="00487E65"/>
    <w:rsid w:val="00494DBD"/>
    <w:rsid w:val="004A3096"/>
    <w:rsid w:val="004A53EC"/>
    <w:rsid w:val="004A6F0D"/>
    <w:rsid w:val="004B1AB8"/>
    <w:rsid w:val="004B6D91"/>
    <w:rsid w:val="004C5248"/>
    <w:rsid w:val="004D1647"/>
    <w:rsid w:val="004F37C6"/>
    <w:rsid w:val="004F5EDF"/>
    <w:rsid w:val="00514624"/>
    <w:rsid w:val="00517BB3"/>
    <w:rsid w:val="00517D9A"/>
    <w:rsid w:val="005214AC"/>
    <w:rsid w:val="00571977"/>
    <w:rsid w:val="00586CB5"/>
    <w:rsid w:val="005A4FB6"/>
    <w:rsid w:val="005B09AF"/>
    <w:rsid w:val="005B7D1D"/>
    <w:rsid w:val="005C259F"/>
    <w:rsid w:val="005D217E"/>
    <w:rsid w:val="005E1E80"/>
    <w:rsid w:val="005F3D6D"/>
    <w:rsid w:val="00611FC2"/>
    <w:rsid w:val="00620BDF"/>
    <w:rsid w:val="00643060"/>
    <w:rsid w:val="006652CF"/>
    <w:rsid w:val="00672F93"/>
    <w:rsid w:val="0067486A"/>
    <w:rsid w:val="0067703A"/>
    <w:rsid w:val="006805D6"/>
    <w:rsid w:val="006A25F6"/>
    <w:rsid w:val="006E185A"/>
    <w:rsid w:val="006E1A14"/>
    <w:rsid w:val="006F39E1"/>
    <w:rsid w:val="006F72D1"/>
    <w:rsid w:val="00701232"/>
    <w:rsid w:val="00711470"/>
    <w:rsid w:val="00733983"/>
    <w:rsid w:val="00757BA9"/>
    <w:rsid w:val="00777A81"/>
    <w:rsid w:val="00781084"/>
    <w:rsid w:val="00783221"/>
    <w:rsid w:val="007A2140"/>
    <w:rsid w:val="007A4140"/>
    <w:rsid w:val="007A53A3"/>
    <w:rsid w:val="007A7406"/>
    <w:rsid w:val="007E0BB5"/>
    <w:rsid w:val="007F70B2"/>
    <w:rsid w:val="007F79A9"/>
    <w:rsid w:val="00800EF9"/>
    <w:rsid w:val="00803D52"/>
    <w:rsid w:val="008142F8"/>
    <w:rsid w:val="0084080B"/>
    <w:rsid w:val="00881341"/>
    <w:rsid w:val="00896690"/>
    <w:rsid w:val="00896B42"/>
    <w:rsid w:val="008B5DE4"/>
    <w:rsid w:val="008C186F"/>
    <w:rsid w:val="008D0F3D"/>
    <w:rsid w:val="00915277"/>
    <w:rsid w:val="00942E16"/>
    <w:rsid w:val="00952710"/>
    <w:rsid w:val="00971C36"/>
    <w:rsid w:val="00972687"/>
    <w:rsid w:val="009804E2"/>
    <w:rsid w:val="0099363E"/>
    <w:rsid w:val="009A1938"/>
    <w:rsid w:val="009A71BB"/>
    <w:rsid w:val="009B3ABC"/>
    <w:rsid w:val="009D5E67"/>
    <w:rsid w:val="009E6DF8"/>
    <w:rsid w:val="009F13B1"/>
    <w:rsid w:val="009F71B8"/>
    <w:rsid w:val="00A0714A"/>
    <w:rsid w:val="00A16C3B"/>
    <w:rsid w:val="00A27661"/>
    <w:rsid w:val="00A4324C"/>
    <w:rsid w:val="00A56EBA"/>
    <w:rsid w:val="00A620F2"/>
    <w:rsid w:val="00A705FF"/>
    <w:rsid w:val="00A734F6"/>
    <w:rsid w:val="00A90A53"/>
    <w:rsid w:val="00AA464F"/>
    <w:rsid w:val="00AB54FF"/>
    <w:rsid w:val="00AC22C6"/>
    <w:rsid w:val="00AC2A80"/>
    <w:rsid w:val="00AC640E"/>
    <w:rsid w:val="00AE01CB"/>
    <w:rsid w:val="00AE411E"/>
    <w:rsid w:val="00B0314B"/>
    <w:rsid w:val="00B04A48"/>
    <w:rsid w:val="00B11682"/>
    <w:rsid w:val="00B2229B"/>
    <w:rsid w:val="00B245C0"/>
    <w:rsid w:val="00B457E3"/>
    <w:rsid w:val="00B47ABC"/>
    <w:rsid w:val="00B75ADD"/>
    <w:rsid w:val="00B872EB"/>
    <w:rsid w:val="00B91BC7"/>
    <w:rsid w:val="00BB7448"/>
    <w:rsid w:val="00BE4607"/>
    <w:rsid w:val="00BE723D"/>
    <w:rsid w:val="00BF2F03"/>
    <w:rsid w:val="00C04C54"/>
    <w:rsid w:val="00C22DFD"/>
    <w:rsid w:val="00C3555F"/>
    <w:rsid w:val="00C37A21"/>
    <w:rsid w:val="00C46359"/>
    <w:rsid w:val="00C5784A"/>
    <w:rsid w:val="00C57F38"/>
    <w:rsid w:val="00C676F8"/>
    <w:rsid w:val="00C707B7"/>
    <w:rsid w:val="00C7699D"/>
    <w:rsid w:val="00C850B4"/>
    <w:rsid w:val="00C86FBA"/>
    <w:rsid w:val="00C902C7"/>
    <w:rsid w:val="00CB76C2"/>
    <w:rsid w:val="00CC2604"/>
    <w:rsid w:val="00CC6C01"/>
    <w:rsid w:val="00CD09F7"/>
    <w:rsid w:val="00CD33CE"/>
    <w:rsid w:val="00CD63C2"/>
    <w:rsid w:val="00CE121E"/>
    <w:rsid w:val="00CE4CA9"/>
    <w:rsid w:val="00CF3184"/>
    <w:rsid w:val="00CF3AA0"/>
    <w:rsid w:val="00CF65E3"/>
    <w:rsid w:val="00D16C2C"/>
    <w:rsid w:val="00D36B90"/>
    <w:rsid w:val="00D52008"/>
    <w:rsid w:val="00D634F4"/>
    <w:rsid w:val="00D66899"/>
    <w:rsid w:val="00D7610E"/>
    <w:rsid w:val="00D934F9"/>
    <w:rsid w:val="00DA248D"/>
    <w:rsid w:val="00DA7AB0"/>
    <w:rsid w:val="00DB64EF"/>
    <w:rsid w:val="00DD441D"/>
    <w:rsid w:val="00DF4F7A"/>
    <w:rsid w:val="00E101B1"/>
    <w:rsid w:val="00E3599D"/>
    <w:rsid w:val="00E36759"/>
    <w:rsid w:val="00E4063C"/>
    <w:rsid w:val="00E41DB4"/>
    <w:rsid w:val="00E44B1D"/>
    <w:rsid w:val="00E47989"/>
    <w:rsid w:val="00E62148"/>
    <w:rsid w:val="00E86172"/>
    <w:rsid w:val="00E9412C"/>
    <w:rsid w:val="00EA2CE5"/>
    <w:rsid w:val="00EA50C8"/>
    <w:rsid w:val="00EB009C"/>
    <w:rsid w:val="00EB1448"/>
    <w:rsid w:val="00EB7C39"/>
    <w:rsid w:val="00EF43C1"/>
    <w:rsid w:val="00F06D00"/>
    <w:rsid w:val="00F073EF"/>
    <w:rsid w:val="00F1343F"/>
    <w:rsid w:val="00F265E6"/>
    <w:rsid w:val="00F53149"/>
    <w:rsid w:val="00F55F02"/>
    <w:rsid w:val="00F63F9B"/>
    <w:rsid w:val="00F842F6"/>
    <w:rsid w:val="00F97F28"/>
    <w:rsid w:val="00FB5FBC"/>
    <w:rsid w:val="00FB6A5B"/>
    <w:rsid w:val="00FC1B42"/>
    <w:rsid w:val="00FC7174"/>
    <w:rsid w:val="00FC780A"/>
    <w:rsid w:val="00FD4AFF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075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</w:pPr>
    <w:rPr>
      <w:rFonts w:ascii="Arial" w:hAnsi="Arial"/>
      <w:sz w:val="24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table" w:styleId="TableGrid">
    <w:name w:val="Table Grid"/>
    <w:basedOn w:val="TableNormal"/>
    <w:rsid w:val="00313F4D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14301"/>
  </w:style>
  <w:style w:type="character" w:styleId="Hyperlink">
    <w:name w:val="Hyperlink"/>
    <w:basedOn w:val="DefaultParagraphFont"/>
    <w:rsid w:val="009F13B1"/>
    <w:rPr>
      <w:color w:val="0000FF"/>
      <w:u w:val="single"/>
    </w:rPr>
  </w:style>
  <w:style w:type="character" w:styleId="FollowedHyperlink">
    <w:name w:val="FollowedHyperlink"/>
    <w:basedOn w:val="DefaultParagraphFont"/>
    <w:rsid w:val="00942E16"/>
    <w:rPr>
      <w:color w:val="606420"/>
      <w:u w:val="single"/>
    </w:rPr>
  </w:style>
  <w:style w:type="paragraph" w:styleId="Title">
    <w:name w:val="Title"/>
    <w:basedOn w:val="Normal"/>
    <w:qFormat/>
    <w:rsid w:val="00144242"/>
    <w:pPr>
      <w:shd w:val="clear" w:color="auto" w:fill="000000"/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jc w:val="center"/>
    </w:pPr>
    <w:rPr>
      <w:b/>
      <w:spacing w:val="176"/>
      <w:sz w:val="40"/>
    </w:rPr>
  </w:style>
  <w:style w:type="paragraph" w:styleId="BodyText">
    <w:name w:val="Body Text"/>
    <w:basedOn w:val="Normal"/>
    <w:rsid w:val="0099363E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  <w:rPr>
      <w:lang w:eastAsia="en-GB"/>
    </w:rPr>
  </w:style>
  <w:style w:type="paragraph" w:styleId="BodyText2">
    <w:name w:val="Body Text 2"/>
    <w:basedOn w:val="Normal"/>
    <w:rsid w:val="0099363E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  <w:rPr>
      <w:sz w:val="2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0759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</w:pPr>
    <w:rPr>
      <w:rFonts w:ascii="Arial" w:hAnsi="Arial"/>
      <w:sz w:val="24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table" w:styleId="TableGrid">
    <w:name w:val="Table Grid"/>
    <w:basedOn w:val="TableNormal"/>
    <w:rsid w:val="00313F4D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14301"/>
  </w:style>
  <w:style w:type="character" w:styleId="Hyperlink">
    <w:name w:val="Hyperlink"/>
    <w:basedOn w:val="DefaultParagraphFont"/>
    <w:rsid w:val="009F13B1"/>
    <w:rPr>
      <w:color w:val="0000FF"/>
      <w:u w:val="single"/>
    </w:rPr>
  </w:style>
  <w:style w:type="character" w:styleId="FollowedHyperlink">
    <w:name w:val="FollowedHyperlink"/>
    <w:basedOn w:val="DefaultParagraphFont"/>
    <w:rsid w:val="00942E16"/>
    <w:rPr>
      <w:color w:val="606420"/>
      <w:u w:val="single"/>
    </w:rPr>
  </w:style>
  <w:style w:type="paragraph" w:styleId="Title">
    <w:name w:val="Title"/>
    <w:basedOn w:val="Normal"/>
    <w:qFormat/>
    <w:rsid w:val="00144242"/>
    <w:pPr>
      <w:shd w:val="clear" w:color="auto" w:fill="000000"/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jc w:val="center"/>
    </w:pPr>
    <w:rPr>
      <w:b/>
      <w:spacing w:val="176"/>
      <w:sz w:val="40"/>
    </w:rPr>
  </w:style>
  <w:style w:type="paragraph" w:styleId="BodyText">
    <w:name w:val="Body Text"/>
    <w:basedOn w:val="Normal"/>
    <w:rsid w:val="0099363E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  <w:rPr>
      <w:lang w:eastAsia="en-GB"/>
    </w:rPr>
  </w:style>
  <w:style w:type="paragraph" w:styleId="BodyText2">
    <w:name w:val="Body Text 2"/>
    <w:basedOn w:val="Normal"/>
    <w:rsid w:val="0099363E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</w:pPr>
    <w:rPr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00294\AppData\Local\Microsoft\Windows\Temporary%20Internet%20Files\Content.IE5\BSE2S0CI\Inward%20Secondment%20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Inward Secondment Application Form</Template>
  <TotalTime>0</TotalTime>
  <Pages>5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Inward Secondment Application Form.dot</vt:lpstr>
    </vt:vector>
  </TitlesOfParts>
  <Company>Scottish Executive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Inward Secondment Application Form.dot</dc:title>
  <dc:subject>Application for Inward Secondment to the Scottish Government</dc:subject>
  <dc:creator>u200294</dc:creator>
  <cp:keywords>Application for Inward Secondment to the SG</cp:keywords>
  <cp:lastModifiedBy>Hass</cp:lastModifiedBy>
  <cp:revision>2</cp:revision>
  <cp:lastPrinted>2007-11-02T10:34:00Z</cp:lastPrinted>
  <dcterms:created xsi:type="dcterms:W3CDTF">2017-05-03T15:05:00Z</dcterms:created>
  <dcterms:modified xsi:type="dcterms:W3CDTF">2017-05-03T15:05:00Z</dcterms:modified>
  <cp:category>Personnel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R222425</vt:lpwstr>
  </property>
  <property fmtid="{D5CDD505-2E9C-101B-9397-08002B2CF9AE}" pid="3" name="Version Number">
    <vt:lpwstr>1</vt:lpwstr>
  </property>
</Properties>
</file>